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819D2" w14:textId="20547623" w:rsidR="00DB0BA3" w:rsidRPr="006951A0" w:rsidRDefault="009A7F02">
      <w:pPr>
        <w:rPr>
          <w:b/>
          <w:noProof/>
          <w:sz w:val="16"/>
          <w:szCs w:val="16"/>
        </w:rPr>
      </w:pPr>
      <w:r>
        <w:rPr>
          <w:b/>
          <w:noProof/>
        </w:rPr>
        <w:t>CHST 2</w:t>
      </w:r>
      <w:r w:rsidR="00FC36B3" w:rsidRPr="006951A0">
        <w:rPr>
          <w:b/>
          <w:noProof/>
        </w:rPr>
        <w:t xml:space="preserve"> – </w:t>
      </w:r>
      <w:r w:rsidR="00D37DD7">
        <w:rPr>
          <w:b/>
          <w:noProof/>
        </w:rPr>
        <w:t xml:space="preserve">General </w:t>
      </w:r>
      <w:r w:rsidR="00FC36B3" w:rsidRPr="006951A0">
        <w:rPr>
          <w:b/>
          <w:noProof/>
        </w:rPr>
        <w:t>Risk Assessment Form</w:t>
      </w:r>
      <w:r w:rsidR="00F672FA">
        <w:rPr>
          <w:noProof/>
        </w:rPr>
        <w:t xml:space="preserve">                                                                                                                                  </w:t>
      </w:r>
      <w:r w:rsidR="00F672FA">
        <w:rPr>
          <w:noProof/>
        </w:rPr>
        <w:drawing>
          <wp:inline distT="0" distB="0" distL="0" distR="0" wp14:anchorId="720B2157" wp14:editId="72064B31">
            <wp:extent cx="1098212" cy="650792"/>
            <wp:effectExtent l="0" t="0" r="6985" b="0"/>
            <wp:docPr id="1" name="Picture 1" descr="Derby City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erby City Counc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715" cy="66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8D7CD" w14:textId="77777777" w:rsidR="00D14F02" w:rsidRDefault="00D14F02"/>
    <w:p w14:paraId="7AC362C7" w14:textId="77777777" w:rsidR="00393A30" w:rsidRDefault="00393A30">
      <w:pPr>
        <w:sectPr w:rsidR="00393A30" w:rsidSect="009F7205">
          <w:footerReference w:type="default" r:id="rId12"/>
          <w:pgSz w:w="16840" w:h="11907" w:orient="landscape" w:code="9"/>
          <w:pgMar w:top="567" w:right="567" w:bottom="567" w:left="567" w:header="709" w:footer="335" w:gutter="0"/>
          <w:cols w:space="708"/>
          <w:docGrid w:linePitch="360"/>
        </w:sectPr>
      </w:pPr>
    </w:p>
    <w:p w14:paraId="6A246182" w14:textId="77777777" w:rsidR="00393A30" w:rsidRDefault="00393A3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7365"/>
        <w:gridCol w:w="8331"/>
      </w:tblGrid>
      <w:tr w:rsidR="00147B65" w:rsidRPr="00BC67F5" w14:paraId="15E0298F" w14:textId="77777777" w:rsidTr="00D80A38">
        <w:trPr>
          <w:cantSplit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5294146B" w14:textId="3D7C487A" w:rsidR="00147B65" w:rsidRDefault="00147B65" w:rsidP="00BC67F5">
            <w:pPr>
              <w:keepNext/>
              <w:tabs>
                <w:tab w:val="num" w:pos="360"/>
              </w:tabs>
              <w:spacing w:after="240"/>
              <w:ind w:left="720" w:right="-468" w:hanging="720"/>
              <w:outlineLvl w:val="0"/>
              <w:rPr>
                <w:rFonts w:cs="Arial"/>
                <w:b/>
                <w:bCs/>
                <w:caps/>
                <w:kern w:val="32"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Health and Safety Risk Assessment  </w:t>
            </w:r>
          </w:p>
        </w:tc>
      </w:tr>
      <w:tr w:rsidR="00BC67F5" w:rsidRPr="00BC67F5" w14:paraId="2521F438" w14:textId="77777777" w:rsidTr="00EC09D1">
        <w:trPr>
          <w:cantSplit/>
          <w:trHeight w:val="1490"/>
        </w:trPr>
        <w:tc>
          <w:tcPr>
            <w:tcW w:w="2346" w:type="pct"/>
            <w:shd w:val="clear" w:color="auto" w:fill="FFFFFF" w:themeFill="background1"/>
          </w:tcPr>
          <w:p w14:paraId="6355ABFE" w14:textId="1B9C3665" w:rsidR="000E789D" w:rsidRDefault="000E789D" w:rsidP="000E789D">
            <w:pPr>
              <w:rPr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Site Address/Location</w:t>
            </w:r>
            <w:r w:rsidRPr="00BC67F5">
              <w:rPr>
                <w:sz w:val="18"/>
                <w:szCs w:val="18"/>
                <w:lang w:eastAsia="en-US"/>
              </w:rPr>
              <w:t xml:space="preserve">:  </w:t>
            </w:r>
          </w:p>
          <w:p w14:paraId="0A058B17" w14:textId="77777777" w:rsidR="00BC67F5" w:rsidRDefault="00023217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Pear Tree Infant School</w:t>
            </w:r>
          </w:p>
          <w:p w14:paraId="25A6DA8B" w14:textId="77777777" w:rsidR="00023217" w:rsidRDefault="00023217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Pear Tree Street</w:t>
            </w:r>
          </w:p>
          <w:p w14:paraId="5D6F4381" w14:textId="77777777" w:rsidR="00023217" w:rsidRDefault="00023217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Derby</w:t>
            </w:r>
          </w:p>
          <w:p w14:paraId="2E87B11A" w14:textId="77777777" w:rsidR="00023217" w:rsidRDefault="00023217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DE23 8PN</w:t>
            </w:r>
          </w:p>
          <w:p w14:paraId="2DAD8D02" w14:textId="77777777" w:rsidR="00023217" w:rsidRDefault="00023217" w:rsidP="00BC67F5">
            <w:pPr>
              <w:rPr>
                <w:sz w:val="18"/>
                <w:szCs w:val="18"/>
                <w:lang w:eastAsia="en-US"/>
              </w:rPr>
            </w:pPr>
          </w:p>
          <w:p w14:paraId="4A30457F" w14:textId="77777777" w:rsidR="00023217" w:rsidRDefault="00023217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Walbrook Nursery School</w:t>
            </w:r>
          </w:p>
          <w:p w14:paraId="6F2B3A37" w14:textId="77777777" w:rsidR="00023217" w:rsidRDefault="00023217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Middleton Street</w:t>
            </w:r>
          </w:p>
          <w:p w14:paraId="75F4C8B5" w14:textId="77777777" w:rsidR="00023217" w:rsidRDefault="00023217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Derby</w:t>
            </w:r>
          </w:p>
          <w:p w14:paraId="10BDA493" w14:textId="43F8D6A2" w:rsidR="00023217" w:rsidRPr="00BC67F5" w:rsidRDefault="00023217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DE23 8QJ</w:t>
            </w:r>
          </w:p>
        </w:tc>
        <w:tc>
          <w:tcPr>
            <w:tcW w:w="2654" w:type="pct"/>
            <w:shd w:val="clear" w:color="auto" w:fill="FFFFFF" w:themeFill="background1"/>
          </w:tcPr>
          <w:p w14:paraId="254F6626" w14:textId="7BF09896" w:rsidR="00BC67F5" w:rsidRDefault="000E789D" w:rsidP="00C214A5">
            <w:pPr>
              <w:keepNext/>
              <w:tabs>
                <w:tab w:val="num" w:pos="360"/>
              </w:tabs>
              <w:ind w:left="720" w:right="-468" w:hanging="720"/>
              <w:outlineLvl w:val="0"/>
              <w:rPr>
                <w:rFonts w:cs="Arial"/>
                <w:b/>
                <w:bCs/>
                <w:caps/>
                <w:kern w:val="32"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Operations/Work Activities</w:t>
            </w:r>
            <w:r w:rsidR="005018A6" w:rsidRPr="00CA3762">
              <w:rPr>
                <w:b/>
                <w:bCs/>
                <w:sz w:val="18"/>
                <w:szCs w:val="18"/>
                <w:lang w:eastAsia="en-US"/>
              </w:rPr>
              <w:t>/Environment</w:t>
            </w:r>
            <w:r w:rsidRPr="00CA3762">
              <w:rPr>
                <w:b/>
                <w:bCs/>
                <w:sz w:val="18"/>
                <w:szCs w:val="18"/>
                <w:lang w:eastAsia="en-US"/>
              </w:rPr>
              <w:t xml:space="preserve"> covered by this assessment</w:t>
            </w:r>
            <w:r w:rsidRPr="00BC67F5">
              <w:rPr>
                <w:sz w:val="18"/>
                <w:szCs w:val="18"/>
                <w:lang w:eastAsia="en-US"/>
              </w:rPr>
              <w:t>:</w:t>
            </w:r>
          </w:p>
          <w:p w14:paraId="0D513993" w14:textId="77777777" w:rsidR="00485C79" w:rsidRDefault="00485C79" w:rsidP="00C214A5">
            <w:pPr>
              <w:keepNext/>
              <w:tabs>
                <w:tab w:val="num" w:pos="360"/>
              </w:tabs>
              <w:ind w:left="720" w:right="-468" w:hanging="720"/>
              <w:outlineLvl w:val="0"/>
              <w:rPr>
                <w:rFonts w:cs="Arial"/>
                <w:b/>
                <w:bCs/>
                <w:caps/>
                <w:kern w:val="32"/>
                <w:sz w:val="18"/>
                <w:szCs w:val="18"/>
                <w:lang w:eastAsia="en-US"/>
              </w:rPr>
            </w:pPr>
          </w:p>
          <w:p w14:paraId="565F67E7" w14:textId="00D40E71" w:rsidR="009962D9" w:rsidRPr="00BC67F5" w:rsidRDefault="009962D9" w:rsidP="00C214A5">
            <w:pPr>
              <w:keepNext/>
              <w:tabs>
                <w:tab w:val="num" w:pos="360"/>
              </w:tabs>
              <w:ind w:left="720" w:right="-468" w:hanging="720"/>
              <w:outlineLvl w:val="0"/>
              <w:rPr>
                <w:rFonts w:cs="Arial"/>
                <w:b/>
                <w:bCs/>
                <w:caps/>
                <w:kern w:val="32"/>
                <w:sz w:val="18"/>
                <w:szCs w:val="18"/>
                <w:lang w:eastAsia="en-US"/>
              </w:rPr>
            </w:pPr>
            <w:r>
              <w:rPr>
                <w:rFonts w:cs="Arial"/>
                <w:b/>
                <w:bCs/>
                <w:caps/>
                <w:kern w:val="32"/>
                <w:sz w:val="18"/>
                <w:szCs w:val="18"/>
                <w:lang w:eastAsia="en-US"/>
              </w:rPr>
              <w:t>First Aid</w:t>
            </w:r>
          </w:p>
        </w:tc>
      </w:tr>
      <w:tr w:rsidR="00DE2138" w:rsidRPr="00BC67F5" w14:paraId="67303FCE" w14:textId="77777777" w:rsidTr="000E789D">
        <w:trPr>
          <w:trHeight w:val="529"/>
        </w:trPr>
        <w:tc>
          <w:tcPr>
            <w:tcW w:w="2346" w:type="pct"/>
            <w:shd w:val="clear" w:color="auto" w:fill="FFFFFF" w:themeFill="background1"/>
          </w:tcPr>
          <w:p w14:paraId="747FEA6F" w14:textId="1053D5EF" w:rsidR="00DE2138" w:rsidRDefault="00D268C1" w:rsidP="00BC67F5">
            <w:pPr>
              <w:rPr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Directorate/</w:t>
            </w:r>
            <w:r w:rsidR="00DE2138" w:rsidRPr="00CA3762">
              <w:rPr>
                <w:b/>
                <w:bCs/>
                <w:sz w:val="18"/>
                <w:szCs w:val="18"/>
                <w:lang w:eastAsia="en-US"/>
              </w:rPr>
              <w:t>Service/Team</w:t>
            </w:r>
            <w:r w:rsidR="00DE2138" w:rsidRPr="00D443E7">
              <w:rPr>
                <w:sz w:val="18"/>
                <w:szCs w:val="18"/>
                <w:lang w:eastAsia="en-US"/>
              </w:rPr>
              <w:t>:</w:t>
            </w:r>
          </w:p>
          <w:p w14:paraId="58AD31B8" w14:textId="6E1D6ED4" w:rsidR="00DE2138" w:rsidRPr="00BC67F5" w:rsidRDefault="009962D9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Education</w:t>
            </w:r>
          </w:p>
        </w:tc>
        <w:tc>
          <w:tcPr>
            <w:tcW w:w="2654" w:type="pct"/>
            <w:vMerge w:val="restart"/>
            <w:shd w:val="clear" w:color="auto" w:fill="FFFFFF" w:themeFill="background1"/>
          </w:tcPr>
          <w:p w14:paraId="71EA7720" w14:textId="77777777" w:rsidR="00DE2138" w:rsidRPr="001274F3" w:rsidRDefault="001274F3" w:rsidP="00BC67F5">
            <w:pPr>
              <w:spacing w:after="120"/>
              <w:rPr>
                <w:b/>
                <w:bCs/>
                <w:sz w:val="20"/>
                <w:szCs w:val="20"/>
                <w:lang w:eastAsia="en-US"/>
              </w:rPr>
            </w:pPr>
            <w:r w:rsidRPr="001274F3">
              <w:rPr>
                <w:b/>
                <w:bCs/>
                <w:sz w:val="20"/>
                <w:szCs w:val="20"/>
                <w:lang w:eastAsia="en-US"/>
              </w:rPr>
              <w:t>Affected persons:</w:t>
            </w:r>
          </w:p>
          <w:p w14:paraId="2B2BDD01" w14:textId="5115234E" w:rsidR="001274F3" w:rsidRPr="00EF2D59" w:rsidRDefault="007C472B" w:rsidP="00BC67F5">
            <w:pPr>
              <w:spacing w:after="120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Employees</w:t>
            </w:r>
            <w:r w:rsidR="000A26B9">
              <w:rPr>
                <w:b/>
                <w:bCs/>
                <w:sz w:val="18"/>
                <w:szCs w:val="18"/>
                <w:lang w:eastAsia="en-US"/>
              </w:rPr>
              <w:t xml:space="preserve">: 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EF2D59">
              <w:rPr>
                <w:b/>
                <w:bCs/>
                <w:sz w:val="18"/>
                <w:szCs w:val="18"/>
                <w:lang w:eastAsia="en-US"/>
              </w:rPr>
              <w:t xml:space="preserve">  </w:t>
            </w:r>
            <w:r w:rsidR="009962D9">
              <w:rPr>
                <w:rFonts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1"/>
            <w:r w:rsidR="009962D9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9962D9">
              <w:rPr>
                <w:rFonts w:cs="Arial"/>
                <w:sz w:val="18"/>
                <w:szCs w:val="18"/>
              </w:rPr>
            </w:r>
            <w:r w:rsidR="009962D9">
              <w:rPr>
                <w:rFonts w:cs="Arial"/>
                <w:sz w:val="18"/>
                <w:szCs w:val="18"/>
              </w:rPr>
              <w:fldChar w:fldCharType="separate"/>
            </w:r>
            <w:r w:rsidR="009962D9">
              <w:rPr>
                <w:rFonts w:cs="Arial"/>
                <w:sz w:val="18"/>
                <w:szCs w:val="18"/>
              </w:rPr>
              <w:fldChar w:fldCharType="end"/>
            </w:r>
            <w:bookmarkEnd w:id="0"/>
            <w:r w:rsidR="000A26B9">
              <w:rPr>
                <w:b/>
                <w:bCs/>
                <w:sz w:val="18"/>
                <w:szCs w:val="18"/>
                <w:lang w:eastAsia="en-US"/>
              </w:rPr>
              <w:t xml:space="preserve">             Contractors:</w:t>
            </w:r>
            <w:r w:rsidR="00C214A5">
              <w:rPr>
                <w:b/>
                <w:bCs/>
                <w:sz w:val="18"/>
                <w:szCs w:val="18"/>
                <w:lang w:eastAsia="en-US"/>
              </w:rPr>
              <w:t xml:space="preserve">  </w:t>
            </w:r>
            <w:r w:rsidR="00BB4E97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B4E97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B4E97">
              <w:rPr>
                <w:rFonts w:cs="Arial"/>
                <w:sz w:val="18"/>
                <w:szCs w:val="18"/>
              </w:rPr>
            </w:r>
            <w:r w:rsidR="00BB4E97">
              <w:rPr>
                <w:rFonts w:cs="Arial"/>
                <w:sz w:val="18"/>
                <w:szCs w:val="18"/>
              </w:rPr>
              <w:fldChar w:fldCharType="separate"/>
            </w:r>
            <w:r w:rsidR="00BB4E97">
              <w:rPr>
                <w:rFonts w:cs="Arial"/>
                <w:sz w:val="18"/>
                <w:szCs w:val="18"/>
              </w:rPr>
              <w:fldChar w:fldCharType="end"/>
            </w:r>
            <w:r w:rsidR="00EF2D59">
              <w:rPr>
                <w:rFonts w:cs="Arial"/>
                <w:sz w:val="18"/>
                <w:szCs w:val="18"/>
              </w:rPr>
              <w:t xml:space="preserve">                     </w:t>
            </w:r>
            <w:r w:rsidR="00087790">
              <w:rPr>
                <w:rFonts w:cs="Arial"/>
                <w:b/>
                <w:bCs/>
                <w:sz w:val="18"/>
                <w:szCs w:val="18"/>
              </w:rPr>
              <w:t xml:space="preserve">Customer:   </w:t>
            </w:r>
            <w:r w:rsidR="00BB4E97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B4E97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B4E97">
              <w:rPr>
                <w:rFonts w:cs="Arial"/>
                <w:sz w:val="18"/>
                <w:szCs w:val="18"/>
              </w:rPr>
            </w:r>
            <w:r w:rsidR="00BB4E97">
              <w:rPr>
                <w:rFonts w:cs="Arial"/>
                <w:sz w:val="18"/>
                <w:szCs w:val="18"/>
              </w:rPr>
              <w:fldChar w:fldCharType="separate"/>
            </w:r>
            <w:r w:rsidR="00BB4E97">
              <w:rPr>
                <w:rFonts w:cs="Arial"/>
                <w:sz w:val="18"/>
                <w:szCs w:val="18"/>
              </w:rPr>
              <w:fldChar w:fldCharType="end"/>
            </w:r>
          </w:p>
          <w:p w14:paraId="7D35B321" w14:textId="66F790B7" w:rsidR="005661F1" w:rsidRPr="00D37DD7" w:rsidRDefault="005F4099" w:rsidP="00BC67F5">
            <w:pPr>
              <w:spacing w:after="120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Children</w:t>
            </w:r>
            <w:r w:rsidR="005D362E">
              <w:rPr>
                <w:b/>
                <w:bCs/>
                <w:sz w:val="18"/>
                <w:szCs w:val="18"/>
                <w:lang w:eastAsia="en-US"/>
              </w:rPr>
              <w:t>:</w:t>
            </w:r>
            <w:r w:rsidR="000A26B9">
              <w:rPr>
                <w:b/>
                <w:bCs/>
                <w:sz w:val="18"/>
                <w:szCs w:val="18"/>
                <w:lang w:eastAsia="en-US"/>
              </w:rPr>
              <w:t xml:space="preserve">  </w:t>
            </w:r>
            <w:r w:rsidR="007C472B">
              <w:rPr>
                <w:b/>
                <w:bCs/>
                <w:sz w:val="18"/>
                <w:szCs w:val="18"/>
                <w:lang w:eastAsia="en-US"/>
              </w:rPr>
              <w:t xml:space="preserve">      </w:t>
            </w:r>
            <w:r w:rsidR="009962D9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962D9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9962D9">
              <w:rPr>
                <w:rFonts w:cs="Arial"/>
                <w:sz w:val="18"/>
                <w:szCs w:val="18"/>
              </w:rPr>
            </w:r>
            <w:r w:rsidR="009962D9">
              <w:rPr>
                <w:rFonts w:cs="Arial"/>
                <w:sz w:val="18"/>
                <w:szCs w:val="18"/>
              </w:rPr>
              <w:fldChar w:fldCharType="separate"/>
            </w:r>
            <w:r w:rsidR="009962D9">
              <w:rPr>
                <w:rFonts w:cs="Arial"/>
                <w:sz w:val="18"/>
                <w:szCs w:val="18"/>
              </w:rPr>
              <w:fldChar w:fldCharType="end"/>
            </w:r>
            <w:r w:rsidR="000A26B9">
              <w:rPr>
                <w:b/>
                <w:bCs/>
                <w:sz w:val="18"/>
                <w:szCs w:val="18"/>
                <w:lang w:eastAsia="en-US"/>
              </w:rPr>
              <w:t xml:space="preserve">         </w:t>
            </w:r>
            <w:r w:rsidR="00EF2D59">
              <w:rPr>
                <w:b/>
                <w:bCs/>
                <w:sz w:val="18"/>
                <w:szCs w:val="18"/>
                <w:lang w:eastAsia="en-US"/>
              </w:rPr>
              <w:t xml:space="preserve">    </w:t>
            </w:r>
            <w:r w:rsidR="000A26B9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5D362E">
              <w:rPr>
                <w:b/>
                <w:bCs/>
                <w:sz w:val="18"/>
                <w:szCs w:val="18"/>
                <w:lang w:eastAsia="en-US"/>
              </w:rPr>
              <w:t>Visitors:</w:t>
            </w:r>
            <w:r w:rsidR="00C214A5">
              <w:rPr>
                <w:b/>
                <w:bCs/>
                <w:sz w:val="18"/>
                <w:szCs w:val="18"/>
                <w:lang w:eastAsia="en-US"/>
              </w:rPr>
              <w:t xml:space="preserve">  </w:t>
            </w:r>
            <w:r w:rsidR="00EF2D59">
              <w:rPr>
                <w:b/>
                <w:bCs/>
                <w:sz w:val="18"/>
                <w:szCs w:val="18"/>
                <w:lang w:eastAsia="en-US"/>
              </w:rPr>
              <w:t xml:space="preserve">       </w:t>
            </w:r>
            <w:r w:rsidR="00BB4E97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B4E97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B4E97">
              <w:rPr>
                <w:rFonts w:cs="Arial"/>
                <w:sz w:val="18"/>
                <w:szCs w:val="18"/>
              </w:rPr>
            </w:r>
            <w:r w:rsidR="00BB4E97">
              <w:rPr>
                <w:rFonts w:cs="Arial"/>
                <w:sz w:val="18"/>
                <w:szCs w:val="18"/>
              </w:rPr>
              <w:fldChar w:fldCharType="separate"/>
            </w:r>
            <w:r w:rsidR="00BB4E97">
              <w:rPr>
                <w:rFonts w:cs="Arial"/>
                <w:sz w:val="18"/>
                <w:szCs w:val="18"/>
              </w:rPr>
              <w:fldChar w:fldCharType="end"/>
            </w:r>
            <w:r w:rsidR="00EF2D59">
              <w:rPr>
                <w:rFonts w:cs="Arial"/>
                <w:sz w:val="18"/>
                <w:szCs w:val="18"/>
              </w:rPr>
              <w:t xml:space="preserve"> </w:t>
            </w:r>
            <w:r w:rsidR="00D37DD7">
              <w:rPr>
                <w:rFonts w:cs="Arial"/>
                <w:sz w:val="18"/>
                <w:szCs w:val="18"/>
              </w:rPr>
              <w:t xml:space="preserve">                    </w:t>
            </w:r>
            <w:r w:rsidR="005661F1">
              <w:rPr>
                <w:rFonts w:cs="Arial"/>
                <w:b/>
                <w:bCs/>
                <w:sz w:val="18"/>
                <w:szCs w:val="18"/>
                <w:lang w:eastAsia="en-US"/>
              </w:rPr>
              <w:t>Members of the Public…….</w:t>
            </w:r>
            <w:r w:rsidR="009962D9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962D9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9962D9">
              <w:rPr>
                <w:rFonts w:cs="Arial"/>
                <w:sz w:val="18"/>
                <w:szCs w:val="18"/>
              </w:rPr>
            </w:r>
            <w:r w:rsidR="009962D9">
              <w:rPr>
                <w:rFonts w:cs="Arial"/>
                <w:sz w:val="18"/>
                <w:szCs w:val="18"/>
              </w:rPr>
              <w:fldChar w:fldCharType="separate"/>
            </w:r>
            <w:r w:rsidR="009962D9">
              <w:rPr>
                <w:rFonts w:cs="Arial"/>
                <w:sz w:val="18"/>
                <w:szCs w:val="18"/>
              </w:rPr>
              <w:fldChar w:fldCharType="end"/>
            </w:r>
          </w:p>
          <w:p w14:paraId="2F92D91D" w14:textId="22AA88C1" w:rsidR="005F4099" w:rsidRDefault="001D7779" w:rsidP="00BC67F5">
            <w:pPr>
              <w:spacing w:after="120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Agency:          </w:t>
            </w:r>
            <w:r w:rsidR="00BB4E97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BB4E97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B4E97">
              <w:rPr>
                <w:rFonts w:cs="Arial"/>
                <w:sz w:val="18"/>
                <w:szCs w:val="18"/>
              </w:rPr>
            </w:r>
            <w:r w:rsidR="00BB4E97">
              <w:rPr>
                <w:rFonts w:cs="Arial"/>
                <w:sz w:val="18"/>
                <w:szCs w:val="18"/>
              </w:rPr>
              <w:fldChar w:fldCharType="separate"/>
            </w:r>
            <w:r w:rsidR="00BB4E97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           </w:t>
            </w:r>
            <w:r w:rsidR="000A26B9">
              <w:rPr>
                <w:b/>
                <w:bCs/>
                <w:sz w:val="18"/>
                <w:szCs w:val="18"/>
                <w:lang w:eastAsia="en-US"/>
              </w:rPr>
              <w:t>Others (specify)</w:t>
            </w:r>
            <w:r w:rsidR="005D362E">
              <w:rPr>
                <w:b/>
                <w:bCs/>
                <w:sz w:val="18"/>
                <w:szCs w:val="18"/>
                <w:lang w:eastAsia="en-US"/>
              </w:rPr>
              <w:t>:</w:t>
            </w:r>
          </w:p>
          <w:p w14:paraId="04DE8210" w14:textId="224CA31E" w:rsidR="005F4099" w:rsidRPr="001274F3" w:rsidRDefault="005F4099" w:rsidP="00BC67F5">
            <w:pPr>
              <w:spacing w:after="120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E2138" w:rsidRPr="00BC67F5" w14:paraId="0ED5292D" w14:textId="77777777" w:rsidTr="000E789D">
        <w:trPr>
          <w:trHeight w:val="529"/>
        </w:trPr>
        <w:tc>
          <w:tcPr>
            <w:tcW w:w="2346" w:type="pct"/>
            <w:shd w:val="clear" w:color="auto" w:fill="FFFFFF" w:themeFill="background1"/>
          </w:tcPr>
          <w:p w14:paraId="642C5C62" w14:textId="77777777" w:rsidR="00DE2138" w:rsidRDefault="00DE2138" w:rsidP="00BC67F5">
            <w:pPr>
              <w:rPr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Date of Assessment</w:t>
            </w:r>
            <w:r>
              <w:rPr>
                <w:sz w:val="18"/>
                <w:szCs w:val="18"/>
                <w:lang w:eastAsia="en-US"/>
              </w:rPr>
              <w:t>:</w:t>
            </w:r>
          </w:p>
          <w:p w14:paraId="64EC7A3C" w14:textId="057B3DBB" w:rsidR="009962D9" w:rsidRPr="00BC67F5" w:rsidRDefault="00A36F63" w:rsidP="00BC67F5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06/11/225</w:t>
            </w:r>
          </w:p>
        </w:tc>
        <w:tc>
          <w:tcPr>
            <w:tcW w:w="2654" w:type="pct"/>
            <w:vMerge/>
            <w:shd w:val="clear" w:color="auto" w:fill="FFFFFF" w:themeFill="background1"/>
          </w:tcPr>
          <w:p w14:paraId="5F1A4BA7" w14:textId="4AA1D481" w:rsidR="00DE2138" w:rsidRPr="00BC67F5" w:rsidRDefault="00DE2138" w:rsidP="00BC67F5">
            <w:pPr>
              <w:spacing w:after="120"/>
              <w:rPr>
                <w:sz w:val="18"/>
                <w:szCs w:val="18"/>
                <w:lang w:eastAsia="en-US"/>
              </w:rPr>
            </w:pPr>
          </w:p>
        </w:tc>
      </w:tr>
      <w:tr w:rsidR="00DE2138" w:rsidRPr="00BC67F5" w14:paraId="2ECA0D82" w14:textId="77777777" w:rsidTr="00DE2138">
        <w:trPr>
          <w:trHeight w:val="529"/>
        </w:trPr>
        <w:tc>
          <w:tcPr>
            <w:tcW w:w="2346" w:type="pct"/>
            <w:shd w:val="clear" w:color="auto" w:fill="FFFFFF" w:themeFill="background1"/>
          </w:tcPr>
          <w:p w14:paraId="558801E4" w14:textId="52E9DB13" w:rsidR="00DE2138" w:rsidRDefault="00DE2138" w:rsidP="00126747">
            <w:pPr>
              <w:tabs>
                <w:tab w:val="left" w:pos="5187"/>
              </w:tabs>
              <w:spacing w:after="120"/>
              <w:rPr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Date of issues</w:t>
            </w:r>
            <w:r>
              <w:rPr>
                <w:sz w:val="18"/>
                <w:szCs w:val="18"/>
                <w:lang w:eastAsia="en-US"/>
              </w:rPr>
              <w:t>:</w:t>
            </w:r>
          </w:p>
        </w:tc>
        <w:tc>
          <w:tcPr>
            <w:tcW w:w="2654" w:type="pct"/>
            <w:vMerge/>
            <w:shd w:val="clear" w:color="auto" w:fill="FFFFFF" w:themeFill="background1"/>
          </w:tcPr>
          <w:p w14:paraId="7AD74048" w14:textId="581C6CD5" w:rsidR="00DE2138" w:rsidRDefault="00DE2138" w:rsidP="00126747">
            <w:pPr>
              <w:tabs>
                <w:tab w:val="left" w:pos="5187"/>
              </w:tabs>
              <w:spacing w:after="120"/>
              <w:rPr>
                <w:sz w:val="18"/>
                <w:szCs w:val="18"/>
                <w:lang w:eastAsia="en-US"/>
              </w:rPr>
            </w:pPr>
          </w:p>
        </w:tc>
      </w:tr>
      <w:tr w:rsidR="00BC67F5" w:rsidRPr="00BC67F5" w14:paraId="1EF60868" w14:textId="77777777" w:rsidTr="00CD2069">
        <w:trPr>
          <w:cantSplit/>
          <w:trHeight w:val="119"/>
        </w:trPr>
        <w:tc>
          <w:tcPr>
            <w:tcW w:w="5000" w:type="pct"/>
            <w:gridSpan w:val="2"/>
            <w:shd w:val="clear" w:color="auto" w:fill="FFFFFF" w:themeFill="background1"/>
          </w:tcPr>
          <w:p w14:paraId="2979F056" w14:textId="77777777" w:rsidR="00D268C1" w:rsidRDefault="00BC67F5" w:rsidP="00BC67F5">
            <w:pPr>
              <w:ind w:right="-348"/>
              <w:rPr>
                <w:sz w:val="20"/>
                <w:szCs w:val="20"/>
                <w:lang w:eastAsia="en-US"/>
              </w:rPr>
            </w:pPr>
            <w:r w:rsidRPr="00BC67F5">
              <w:rPr>
                <w:b/>
                <w:sz w:val="20"/>
                <w:szCs w:val="20"/>
                <w:lang w:eastAsia="en-US"/>
              </w:rPr>
              <w:t>Note:</w:t>
            </w:r>
            <w:r w:rsidRPr="00BC67F5">
              <w:rPr>
                <w:sz w:val="20"/>
                <w:szCs w:val="20"/>
                <w:lang w:eastAsia="en-US"/>
              </w:rPr>
              <w:t xml:space="preserve"> </w:t>
            </w:r>
          </w:p>
          <w:p w14:paraId="410CB12E" w14:textId="1193F32F" w:rsidR="00BC67F5" w:rsidRPr="00BC67F5" w:rsidRDefault="00BC67F5" w:rsidP="00C911D6">
            <w:pPr>
              <w:rPr>
                <w:sz w:val="20"/>
                <w:szCs w:val="20"/>
                <w:lang w:eastAsia="en-US"/>
              </w:rPr>
            </w:pPr>
            <w:r w:rsidRPr="00BC67F5">
              <w:rPr>
                <w:sz w:val="20"/>
                <w:szCs w:val="20"/>
                <w:lang w:eastAsia="en-US"/>
              </w:rPr>
              <w:t xml:space="preserve">A person specific assessment must be carried out for young persons, </w:t>
            </w:r>
            <w:r w:rsidR="00C36994">
              <w:rPr>
                <w:sz w:val="20"/>
                <w:szCs w:val="20"/>
                <w:lang w:eastAsia="en-US"/>
              </w:rPr>
              <w:t xml:space="preserve">new or expectant </w:t>
            </w:r>
            <w:r w:rsidRPr="00BC67F5">
              <w:rPr>
                <w:sz w:val="20"/>
                <w:szCs w:val="20"/>
                <w:lang w:eastAsia="en-US"/>
              </w:rPr>
              <w:t>mothers</w:t>
            </w:r>
            <w:r w:rsidR="00C214A5" w:rsidRPr="00C214A5">
              <w:rPr>
                <w:sz w:val="20"/>
                <w:szCs w:val="20"/>
                <w:lang w:eastAsia="en-US"/>
              </w:rPr>
              <w:t xml:space="preserve">, returning to work after injury, </w:t>
            </w:r>
            <w:r w:rsidR="009A7934">
              <w:rPr>
                <w:sz w:val="20"/>
                <w:szCs w:val="20"/>
                <w:lang w:eastAsia="en-US"/>
              </w:rPr>
              <w:t xml:space="preserve">returning after </w:t>
            </w:r>
            <w:r w:rsidR="00C214A5" w:rsidRPr="00C214A5">
              <w:rPr>
                <w:sz w:val="20"/>
                <w:szCs w:val="20"/>
                <w:lang w:eastAsia="en-US"/>
              </w:rPr>
              <w:t>illness or accident and those with diagnosed health conditions resulting from work activities</w:t>
            </w:r>
          </w:p>
        </w:tc>
      </w:tr>
    </w:tbl>
    <w:p w14:paraId="5FAD3753" w14:textId="6F3AFBCF" w:rsidR="007A4DE9" w:rsidRDefault="007A4D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260"/>
        <w:gridCol w:w="2693"/>
        <w:gridCol w:w="1134"/>
        <w:gridCol w:w="2977"/>
        <w:gridCol w:w="2694"/>
      </w:tblGrid>
      <w:tr w:rsidR="009962D9" w14:paraId="2616D054" w14:textId="77777777" w:rsidTr="009962D9">
        <w:trPr>
          <w:trHeight w:val="301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D5C808" w14:textId="070BB2EA" w:rsidR="00B60E1E" w:rsidRPr="005018A6" w:rsidRDefault="00B60E1E" w:rsidP="00EC09D1">
            <w:pPr>
              <w:rPr>
                <w:b/>
                <w:bCs/>
                <w:kern w:val="28"/>
                <w:sz w:val="20"/>
                <w:szCs w:val="20"/>
                <w:lang w:eastAsia="en-US"/>
              </w:rPr>
            </w:pPr>
            <w:r>
              <w:rPr>
                <w:b/>
                <w:bCs/>
                <w:kern w:val="28"/>
                <w:sz w:val="20"/>
                <w:szCs w:val="20"/>
                <w:lang w:eastAsia="en-US"/>
              </w:rPr>
              <w:t>Record of who has been consulted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679EF2" w14:textId="77777777" w:rsidR="00B60E1E" w:rsidRDefault="00B60E1E" w:rsidP="00EC09D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495AB1" w14:textId="77777777" w:rsidR="00B60E1E" w:rsidRPr="00BC1A6C" w:rsidRDefault="00B60E1E" w:rsidP="00EC09D1">
            <w:pPr>
              <w:jc w:val="center"/>
              <w:rPr>
                <w:rFonts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291BA8" w14:textId="77777777" w:rsidR="00B60E1E" w:rsidRPr="00BC1A6C" w:rsidRDefault="00B60E1E" w:rsidP="00EC09D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9962D9" w14:paraId="4B523BB5" w14:textId="77777777" w:rsidTr="009962D9">
        <w:trPr>
          <w:trHeight w:val="30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89E9A7" w14:textId="55F70415" w:rsidR="00B60E1E" w:rsidRPr="005018A6" w:rsidRDefault="00B60E1E" w:rsidP="00EC09D1">
            <w:pPr>
              <w:rPr>
                <w:b/>
                <w:bCs/>
                <w:kern w:val="28"/>
                <w:sz w:val="20"/>
                <w:szCs w:val="20"/>
                <w:lang w:eastAsia="en-US"/>
              </w:rPr>
            </w:pPr>
            <w:bookmarkStart w:id="1" w:name="_Hlk87999351"/>
            <w:r>
              <w:rPr>
                <w:b/>
                <w:bCs/>
                <w:kern w:val="28"/>
                <w:sz w:val="20"/>
                <w:szCs w:val="20"/>
                <w:lang w:eastAsia="en-US"/>
              </w:rPr>
              <w:t>Name</w:t>
            </w:r>
          </w:p>
          <w:p w14:paraId="5EE0A869" w14:textId="5B8A4AD7" w:rsidR="00B60E1E" w:rsidRPr="000441CD" w:rsidRDefault="00B60E1E" w:rsidP="00B60E1E">
            <w:pPr>
              <w:jc w:val="right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C278B7" w14:textId="207CB885" w:rsidR="00B60E1E" w:rsidRPr="005018A6" w:rsidRDefault="00B60E1E" w:rsidP="00EC09D1">
            <w:pPr>
              <w:rPr>
                <w:b/>
                <w:bCs/>
                <w:kern w:val="28"/>
                <w:sz w:val="20"/>
                <w:szCs w:val="20"/>
                <w:lang w:eastAsia="en-US"/>
              </w:rPr>
            </w:pPr>
            <w:r>
              <w:rPr>
                <w:b/>
                <w:bCs/>
                <w:kern w:val="28"/>
                <w:sz w:val="20"/>
                <w:szCs w:val="20"/>
                <w:lang w:eastAsia="en-US"/>
              </w:rPr>
              <w:t>Job Title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3848DE" w14:textId="08F93DBF" w:rsidR="00B60E1E" w:rsidRPr="005018A6" w:rsidRDefault="00B60E1E" w:rsidP="00EC09D1">
            <w:pPr>
              <w:rPr>
                <w:b/>
                <w:bCs/>
                <w:kern w:val="28"/>
                <w:sz w:val="20"/>
                <w:szCs w:val="20"/>
                <w:lang w:eastAsia="en-US"/>
              </w:rPr>
            </w:pPr>
            <w:r w:rsidRPr="005018A6">
              <w:rPr>
                <w:b/>
                <w:bCs/>
                <w:kern w:val="28"/>
                <w:sz w:val="20"/>
                <w:szCs w:val="20"/>
                <w:lang w:eastAsia="en-US"/>
              </w:rPr>
              <w:t>Assessment agreed by all team members</w:t>
            </w:r>
            <w:r w:rsidRPr="000441CD">
              <w:rPr>
                <w:b/>
                <w:bCs/>
                <w:kern w:val="28"/>
                <w:sz w:val="20"/>
                <w:szCs w:val="20"/>
                <w:lang w:eastAsia="en-US"/>
              </w:rPr>
              <w:t xml:space="preserve"> (Date)</w:t>
            </w:r>
          </w:p>
          <w:p w14:paraId="6FB4C3F2" w14:textId="597AEAB0" w:rsidR="00B60E1E" w:rsidRPr="000441CD" w:rsidRDefault="00B60E1E" w:rsidP="00EC09D1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CE052B" w14:textId="5D8A4989" w:rsidR="00B60E1E" w:rsidRDefault="00B60E1E" w:rsidP="00EC09D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60899F" w14:textId="5DCD0F62" w:rsidR="00B60E1E" w:rsidRPr="00FC7D46" w:rsidRDefault="00B60E1E" w:rsidP="00EC09D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BC1A6C">
              <w:rPr>
                <w:rFonts w:cs="Arial"/>
                <w:b/>
                <w:bCs/>
                <w:sz w:val="20"/>
                <w:szCs w:val="20"/>
                <w:lang w:eastAsia="en-US"/>
              </w:rPr>
              <w:t xml:space="preserve">Assessors Name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7D8B34" w14:textId="1ED40CB4" w:rsidR="00B60E1E" w:rsidRPr="00FC7D46" w:rsidRDefault="00B60E1E" w:rsidP="00EC09D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BC1A6C">
              <w:rPr>
                <w:rFonts w:cs="Arial"/>
                <w:b/>
                <w:bCs/>
                <w:sz w:val="20"/>
                <w:szCs w:val="20"/>
              </w:rPr>
              <w:t xml:space="preserve">Signature </w:t>
            </w:r>
          </w:p>
        </w:tc>
      </w:tr>
      <w:tr w:rsidR="009962D9" w14:paraId="5F6B2080" w14:textId="77777777" w:rsidTr="009962D9">
        <w:trPr>
          <w:trHeight w:val="118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B7BAC" w14:textId="77777777" w:rsidR="00B60E1E" w:rsidRDefault="00B60E1E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2485EF55" w14:textId="13A1A24B" w:rsidR="00B60E1E" w:rsidRDefault="009962D9" w:rsidP="00EC09D1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 xml:space="preserve">Whole School Team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F0140" w14:textId="77777777" w:rsidR="009962D9" w:rsidRDefault="009962D9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634F96FC" w14:textId="19390EF1" w:rsidR="00BB4E97" w:rsidRDefault="00BB4E97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5C967" w14:textId="2B9DE464" w:rsidR="00B60E1E" w:rsidRDefault="00B60E1E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1EB8E2E9" w14:textId="6D4022A1" w:rsidR="00B60E1E" w:rsidRPr="00CD2069" w:rsidRDefault="00B60E1E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E5C589" w14:textId="77777777" w:rsidR="00B60E1E" w:rsidRPr="00CD2069" w:rsidRDefault="00B60E1E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2BBD5" w14:textId="77777777" w:rsidR="00B60E1E" w:rsidRDefault="00B60E1E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6F407F1D" w14:textId="77777777" w:rsidR="00B60E1E" w:rsidRDefault="00B60E1E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1849A475" w14:textId="5E6C4CCA" w:rsidR="00B60E1E" w:rsidRPr="00CD2069" w:rsidRDefault="009962D9" w:rsidP="00EC09D1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Kat</w:t>
            </w:r>
            <w:r w:rsidR="00023217">
              <w:rPr>
                <w:rFonts w:cs="Arial"/>
                <w:sz w:val="18"/>
                <w:szCs w:val="18"/>
                <w:lang w:eastAsia="en-US"/>
              </w:rPr>
              <w:t>ie Foxton, SBM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76AB0" w14:textId="77777777" w:rsidR="00B60E1E" w:rsidRDefault="00B60E1E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2DFD53B0" w14:textId="77777777" w:rsidR="00B60E1E" w:rsidRDefault="00B60E1E" w:rsidP="00EC09D1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557E0AA4" w14:textId="10DDF8D8" w:rsidR="00B60E1E" w:rsidRPr="00CD2069" w:rsidRDefault="00023217" w:rsidP="00EC09D1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EA023E0" wp14:editId="14F6C40E">
                  <wp:extent cx="771525" cy="380365"/>
                  <wp:effectExtent l="0" t="0" r="0" b="0"/>
                  <wp:docPr id="511635502" name="Picture 1" descr="A close up of a word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635502" name="Picture 1" descr="A close up of a word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09F6BE16" w14:textId="77777777" w:rsidR="00EE32D4" w:rsidRDefault="00EE32D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7"/>
        <w:gridCol w:w="1702"/>
        <w:gridCol w:w="5670"/>
        <w:gridCol w:w="2691"/>
        <w:gridCol w:w="1420"/>
        <w:gridCol w:w="1133"/>
        <w:gridCol w:w="1243"/>
      </w:tblGrid>
      <w:tr w:rsidR="00AE1D0B" w:rsidRPr="00BC67F5" w14:paraId="0673A421" w14:textId="2A35C81D" w:rsidTr="00E3727A">
        <w:trPr>
          <w:cantSplit/>
          <w:trHeight w:val="527"/>
          <w:tblHeader/>
        </w:trPr>
        <w:tc>
          <w:tcPr>
            <w:tcW w:w="585" w:type="pct"/>
            <w:vMerge w:val="restart"/>
            <w:shd w:val="clear" w:color="auto" w:fill="BFBFBF" w:themeFill="background1" w:themeFillShade="BF"/>
          </w:tcPr>
          <w:p w14:paraId="3F962250" w14:textId="41201C3B" w:rsidR="00AE1D0B" w:rsidRPr="00CA3762" w:rsidRDefault="00D952FB" w:rsidP="00BB7742">
            <w:pPr>
              <w:tabs>
                <w:tab w:val="center" w:pos="4153"/>
                <w:tab w:val="right" w:pos="8306"/>
              </w:tabs>
              <w:jc w:val="center"/>
              <w:rPr>
                <w:b/>
                <w:bCs/>
                <w:i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lastRenderedPageBreak/>
              <w:t>Identify the Hazards.  A hazard is anything that has the potential to cause harm.</w:t>
            </w:r>
            <w:r w:rsidR="00AE1D0B" w:rsidRPr="00CA3762">
              <w:rPr>
                <w:b/>
                <w:bCs/>
                <w:sz w:val="18"/>
                <w:szCs w:val="18"/>
                <w:lang w:eastAsia="en-US"/>
              </w:rPr>
              <w:t xml:space="preserve"> (</w:t>
            </w:r>
            <w:r w:rsidR="00AE1D0B" w:rsidRPr="00CA3762">
              <w:rPr>
                <w:b/>
                <w:bCs/>
                <w:i/>
                <w:sz w:val="18"/>
                <w:szCs w:val="18"/>
                <w:lang w:eastAsia="en-US"/>
              </w:rPr>
              <w:t>Step 1)</w:t>
            </w:r>
          </w:p>
        </w:tc>
        <w:tc>
          <w:tcPr>
            <w:tcW w:w="542" w:type="pct"/>
            <w:vMerge w:val="restart"/>
            <w:shd w:val="clear" w:color="auto" w:fill="BFBFBF" w:themeFill="background1" w:themeFillShade="BF"/>
          </w:tcPr>
          <w:p w14:paraId="18512C77" w14:textId="0456957A" w:rsidR="00AE1D0B" w:rsidRPr="00CA3762" w:rsidRDefault="00AE1D0B" w:rsidP="00BB7742">
            <w:pPr>
              <w:jc w:val="center"/>
              <w:rPr>
                <w:b/>
                <w:bCs/>
                <w:i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Who might be harm</w:t>
            </w:r>
            <w:r w:rsidR="00D952FB" w:rsidRPr="00CA3762">
              <w:rPr>
                <w:b/>
                <w:bCs/>
                <w:sz w:val="18"/>
                <w:szCs w:val="18"/>
                <w:lang w:eastAsia="en-US"/>
              </w:rPr>
              <w:t>ed and how</w:t>
            </w:r>
            <w:r w:rsidRPr="00CA3762">
              <w:rPr>
                <w:b/>
                <w:bCs/>
                <w:sz w:val="18"/>
                <w:szCs w:val="18"/>
                <w:lang w:eastAsia="en-US"/>
              </w:rPr>
              <w:t xml:space="preserve">?  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>(Step 2)</w:t>
            </w:r>
          </w:p>
        </w:tc>
        <w:tc>
          <w:tcPr>
            <w:tcW w:w="1806" w:type="pct"/>
            <w:vMerge w:val="restart"/>
            <w:shd w:val="clear" w:color="auto" w:fill="BFBFBF" w:themeFill="background1" w:themeFillShade="BF"/>
          </w:tcPr>
          <w:p w14:paraId="5B7E25C6" w14:textId="45BF4067" w:rsidR="00AE1D0B" w:rsidRPr="00CA3762" w:rsidRDefault="00AE1D0B" w:rsidP="00D77670">
            <w:pPr>
              <w:jc w:val="center"/>
              <w:rPr>
                <w:b/>
                <w:bCs/>
                <w:i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What are</w:t>
            </w:r>
            <w:r w:rsidR="00D952FB" w:rsidRPr="00CA3762">
              <w:rPr>
                <w:b/>
                <w:bCs/>
                <w:sz w:val="18"/>
                <w:szCs w:val="18"/>
                <w:lang w:eastAsia="en-US"/>
              </w:rPr>
              <w:t xml:space="preserve"> you </w:t>
            </w:r>
            <w:r w:rsidRPr="00CA3762">
              <w:rPr>
                <w:b/>
                <w:bCs/>
                <w:sz w:val="18"/>
                <w:szCs w:val="18"/>
                <w:lang w:eastAsia="en-US"/>
              </w:rPr>
              <w:t xml:space="preserve">already </w:t>
            </w:r>
            <w:r w:rsidR="00D952FB" w:rsidRPr="00CA3762">
              <w:rPr>
                <w:b/>
                <w:bCs/>
                <w:sz w:val="18"/>
                <w:szCs w:val="18"/>
                <w:lang w:eastAsia="en-US"/>
              </w:rPr>
              <w:t>doing</w:t>
            </w:r>
            <w:r w:rsidRPr="00CA3762">
              <w:rPr>
                <w:b/>
                <w:bCs/>
                <w:sz w:val="18"/>
                <w:szCs w:val="18"/>
                <w:lang w:eastAsia="en-US"/>
              </w:rPr>
              <w:t xml:space="preserve"> to control the risks and protect people?  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>(Step 3.a)</w:t>
            </w:r>
          </w:p>
        </w:tc>
        <w:tc>
          <w:tcPr>
            <w:tcW w:w="857" w:type="pct"/>
            <w:vMerge w:val="restart"/>
            <w:shd w:val="clear" w:color="auto" w:fill="BFBFBF" w:themeFill="background1" w:themeFillShade="BF"/>
          </w:tcPr>
          <w:p w14:paraId="282EEE31" w14:textId="7734D1AD" w:rsidR="00AE1D0B" w:rsidRPr="00CA3762" w:rsidRDefault="00AE1D0B" w:rsidP="00D77670">
            <w:pPr>
              <w:jc w:val="center"/>
              <w:rPr>
                <w:b/>
                <w:bCs/>
                <w:i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 xml:space="preserve">What further action do you need to take to control the risks?  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 xml:space="preserve">(Step 3.b) Consider hierarchy of controls </w:t>
            </w:r>
            <w:r w:rsidR="007B30B0" w:rsidRPr="00CA3762">
              <w:rPr>
                <w:b/>
                <w:bCs/>
                <w:i/>
                <w:sz w:val="18"/>
                <w:szCs w:val="18"/>
                <w:lang w:eastAsia="en-US"/>
              </w:rPr>
              <w:t>–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 xml:space="preserve"> </w:t>
            </w:r>
            <w:r w:rsidR="007B30B0" w:rsidRPr="00CA3762">
              <w:rPr>
                <w:b/>
                <w:bCs/>
                <w:i/>
                <w:sz w:val="18"/>
                <w:szCs w:val="18"/>
                <w:lang w:eastAsia="en-US"/>
              </w:rPr>
              <w:t xml:space="preserve">Elimination, substitution, Engineering controls, Administrative controls, 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>P</w:t>
            </w:r>
            <w:r w:rsidR="009A7934">
              <w:rPr>
                <w:b/>
                <w:bCs/>
                <w:i/>
                <w:sz w:val="18"/>
                <w:szCs w:val="18"/>
                <w:lang w:eastAsia="en-US"/>
              </w:rPr>
              <w:t xml:space="preserve">ersonal 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>P</w:t>
            </w:r>
            <w:r w:rsidR="009A7934">
              <w:rPr>
                <w:b/>
                <w:bCs/>
                <w:i/>
                <w:sz w:val="18"/>
                <w:szCs w:val="18"/>
                <w:lang w:eastAsia="en-US"/>
              </w:rPr>
              <w:t xml:space="preserve">rotective 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>E</w:t>
            </w:r>
            <w:r w:rsidR="009A7934">
              <w:rPr>
                <w:b/>
                <w:bCs/>
                <w:i/>
                <w:sz w:val="18"/>
                <w:szCs w:val="18"/>
                <w:lang w:eastAsia="en-US"/>
              </w:rPr>
              <w:t>quipment (PPE)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 xml:space="preserve"> </w:t>
            </w:r>
            <w:r w:rsidR="007B30B0" w:rsidRPr="00CA3762">
              <w:rPr>
                <w:b/>
                <w:bCs/>
                <w:i/>
                <w:sz w:val="18"/>
                <w:szCs w:val="18"/>
                <w:lang w:eastAsia="en-US"/>
              </w:rPr>
              <w:t xml:space="preserve">and clothes 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>last resort</w:t>
            </w:r>
          </w:p>
        </w:tc>
        <w:tc>
          <w:tcPr>
            <w:tcW w:w="1209" w:type="pct"/>
            <w:gridSpan w:val="3"/>
            <w:shd w:val="clear" w:color="auto" w:fill="BFBFBF" w:themeFill="background1" w:themeFillShade="BF"/>
          </w:tcPr>
          <w:p w14:paraId="0FA0FF6D" w14:textId="13EDFCBF" w:rsidR="00AE1D0B" w:rsidRPr="00CA3762" w:rsidRDefault="00AE1D0B" w:rsidP="00AF1313">
            <w:pPr>
              <w:jc w:val="center"/>
              <w:rPr>
                <w:b/>
                <w:bCs/>
                <w:i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 xml:space="preserve">Action to be taken to further control the risks.  </w:t>
            </w:r>
            <w:r w:rsidRPr="00CA3762">
              <w:rPr>
                <w:b/>
                <w:bCs/>
                <w:i/>
                <w:sz w:val="18"/>
                <w:szCs w:val="18"/>
                <w:lang w:eastAsia="en-US"/>
              </w:rPr>
              <w:t>(Step 4)</w:t>
            </w:r>
          </w:p>
        </w:tc>
      </w:tr>
      <w:tr w:rsidR="00AE1D0B" w:rsidRPr="00BC67F5" w14:paraId="3DCF9945" w14:textId="77777777" w:rsidTr="00107548">
        <w:trPr>
          <w:cantSplit/>
          <w:trHeight w:val="1014"/>
          <w:tblHeader/>
        </w:trPr>
        <w:tc>
          <w:tcPr>
            <w:tcW w:w="585" w:type="pct"/>
            <w:vMerge/>
            <w:shd w:val="clear" w:color="auto" w:fill="BFBFBF" w:themeFill="background1" w:themeFillShade="BF"/>
          </w:tcPr>
          <w:p w14:paraId="7F719C32" w14:textId="77777777" w:rsidR="00AE1D0B" w:rsidRPr="00CA3762" w:rsidRDefault="00AE1D0B" w:rsidP="00BB7742">
            <w:pPr>
              <w:tabs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42" w:type="pct"/>
            <w:vMerge/>
            <w:shd w:val="clear" w:color="auto" w:fill="BFBFBF" w:themeFill="background1" w:themeFillShade="BF"/>
          </w:tcPr>
          <w:p w14:paraId="448220A0" w14:textId="77777777" w:rsidR="00AE1D0B" w:rsidRPr="00CA3762" w:rsidRDefault="00AE1D0B" w:rsidP="00BB774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806" w:type="pct"/>
            <w:vMerge/>
            <w:shd w:val="clear" w:color="auto" w:fill="BFBFBF" w:themeFill="background1" w:themeFillShade="BF"/>
          </w:tcPr>
          <w:p w14:paraId="4F2A7AB5" w14:textId="77777777" w:rsidR="00AE1D0B" w:rsidRPr="00CA3762" w:rsidRDefault="00AE1D0B" w:rsidP="00D77670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57" w:type="pct"/>
            <w:vMerge/>
            <w:shd w:val="clear" w:color="auto" w:fill="BFBFBF" w:themeFill="background1" w:themeFillShade="BF"/>
          </w:tcPr>
          <w:p w14:paraId="2BB250C4" w14:textId="4E7F1316" w:rsidR="00AE1D0B" w:rsidRPr="00CA3762" w:rsidRDefault="00AE1D0B" w:rsidP="00D77670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52" w:type="pct"/>
            <w:shd w:val="clear" w:color="auto" w:fill="BFBFBF" w:themeFill="background1" w:themeFillShade="BF"/>
          </w:tcPr>
          <w:p w14:paraId="2C05EEC0" w14:textId="77777777" w:rsidR="00AE1D0B" w:rsidRPr="00CA3762" w:rsidRDefault="00AE1D0B" w:rsidP="00BC67F5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 xml:space="preserve">Who needs to carry out the action? </w:t>
            </w:r>
          </w:p>
          <w:p w14:paraId="72D12EF7" w14:textId="6D1F6638" w:rsidR="00AE1D0B" w:rsidRPr="00CA3762" w:rsidRDefault="00AE1D0B" w:rsidP="00BC67F5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(Name)</w:t>
            </w:r>
          </w:p>
        </w:tc>
        <w:tc>
          <w:tcPr>
            <w:tcW w:w="361" w:type="pct"/>
            <w:shd w:val="clear" w:color="auto" w:fill="BFBFBF" w:themeFill="background1" w:themeFillShade="BF"/>
          </w:tcPr>
          <w:p w14:paraId="49509379" w14:textId="77777777" w:rsidR="00AE1D0B" w:rsidRPr="00CA3762" w:rsidRDefault="00AE1D0B" w:rsidP="00AF1313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When is the action needed by?</w:t>
            </w:r>
          </w:p>
          <w:p w14:paraId="5E03A9AC" w14:textId="6D4EAF40" w:rsidR="00AE1D0B" w:rsidRPr="00CA3762" w:rsidRDefault="00AE1D0B" w:rsidP="00A80985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(Date)</w:t>
            </w:r>
          </w:p>
        </w:tc>
        <w:tc>
          <w:tcPr>
            <w:tcW w:w="396" w:type="pct"/>
            <w:shd w:val="clear" w:color="auto" w:fill="BFBFBF" w:themeFill="background1" w:themeFillShade="BF"/>
          </w:tcPr>
          <w:p w14:paraId="39DA2042" w14:textId="1C80A549" w:rsidR="00AE1D0B" w:rsidRPr="00CA3762" w:rsidRDefault="00AE1D0B" w:rsidP="00AF1313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Date action completed.</w:t>
            </w:r>
          </w:p>
          <w:p w14:paraId="4D91138F" w14:textId="00145846" w:rsidR="00AE1D0B" w:rsidRPr="00CA3762" w:rsidRDefault="00AE1D0B" w:rsidP="00AF1313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b/>
                <w:bCs/>
                <w:sz w:val="18"/>
                <w:szCs w:val="18"/>
                <w:lang w:eastAsia="en-US"/>
              </w:rPr>
              <w:t>(Date and initial)</w:t>
            </w:r>
          </w:p>
        </w:tc>
      </w:tr>
      <w:tr w:rsidR="00AE1D0B" w:rsidRPr="009962D9" w14:paraId="38ED89C9" w14:textId="0A41993F" w:rsidTr="00107548">
        <w:trPr>
          <w:cantSplit/>
          <w:trHeight w:val="911"/>
        </w:trPr>
        <w:tc>
          <w:tcPr>
            <w:tcW w:w="585" w:type="pct"/>
          </w:tcPr>
          <w:p w14:paraId="32FB1BF3" w14:textId="2F8FBFC3" w:rsidR="00AE1D0B" w:rsidRPr="009962D9" w:rsidRDefault="009962D9" w:rsidP="00A20169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Inadequate provision of First Aid</w:t>
            </w:r>
          </w:p>
        </w:tc>
        <w:tc>
          <w:tcPr>
            <w:tcW w:w="542" w:type="pct"/>
          </w:tcPr>
          <w:p w14:paraId="666C10A4" w14:textId="36941345" w:rsidR="00AE1D0B" w:rsidRPr="009962D9" w:rsidRDefault="009962D9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Serious injury to staff, pupils or visitors</w:t>
            </w:r>
          </w:p>
        </w:tc>
        <w:tc>
          <w:tcPr>
            <w:tcW w:w="1806" w:type="pct"/>
          </w:tcPr>
          <w:p w14:paraId="0DC47E30" w14:textId="4BF8A460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The numbers of first aiders within the school establishment are monitored to ensure adequate provision is retained</w:t>
            </w:r>
            <w:r w:rsidR="00107548">
              <w:rPr>
                <w:rFonts w:cs="Arial"/>
                <w:sz w:val="18"/>
                <w:szCs w:val="18"/>
                <w:lang w:eastAsia="en-US"/>
              </w:rPr>
              <w:t xml:space="preserve">.  This has been informed by the </w:t>
            </w:r>
            <w:r w:rsidR="00107548" w:rsidRPr="005A12A2">
              <w:rPr>
                <w:rFonts w:cs="Arial"/>
                <w:sz w:val="18"/>
                <w:szCs w:val="18"/>
                <w:highlight w:val="yellow"/>
                <w:lang w:eastAsia="en-US"/>
              </w:rPr>
              <w:t>First Aid Needs Assessment.</w:t>
            </w:r>
          </w:p>
          <w:p w14:paraId="595466E2" w14:textId="77777777" w:rsidR="00023217" w:rsidRDefault="00023217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1B947449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Consider any first aid implications when staff are absent</w:t>
            </w:r>
          </w:p>
          <w:p w14:paraId="293DE42C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34597E61" w14:textId="2AD932B5" w:rsidR="002C405E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  <w:r w:rsidRPr="002C405E">
              <w:rPr>
                <w:rFonts w:cs="Arial"/>
                <w:sz w:val="18"/>
                <w:szCs w:val="18"/>
                <w:lang w:eastAsia="en-US"/>
              </w:rPr>
              <w:t xml:space="preserve">First aid will be from qualified providers – see HSE guidance on providers -  </w:t>
            </w:r>
            <w:hyperlink r:id="rId14" w:history="1">
              <w:r w:rsidRPr="00D1746C">
                <w:rPr>
                  <w:rStyle w:val="Hyperlink"/>
                  <w:rFonts w:cs="Arial"/>
                  <w:sz w:val="18"/>
                  <w:szCs w:val="18"/>
                  <w:lang w:eastAsia="en-US"/>
                </w:rPr>
                <w:t>https://www.hse.gov.uk/firstaid/first-aid-training.htm</w:t>
              </w:r>
            </w:hyperlink>
          </w:p>
          <w:p w14:paraId="333B1339" w14:textId="434E3CB2" w:rsidR="002C405E" w:rsidRPr="002C405E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7C5D4147" w14:textId="77777777" w:rsidR="002C405E" w:rsidRPr="002C405E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  <w:r w:rsidRPr="002C405E">
              <w:rPr>
                <w:rFonts w:cs="Arial"/>
                <w:sz w:val="18"/>
                <w:szCs w:val="18"/>
                <w:lang w:eastAsia="en-US"/>
              </w:rPr>
              <w:t>Qualifications will be refreshed every 3 years or as required by particular qualifications</w:t>
            </w:r>
          </w:p>
          <w:p w14:paraId="209E3D40" w14:textId="77777777" w:rsidR="002C405E" w:rsidRPr="002C405E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6805B864" w14:textId="7BCAC542" w:rsidR="002C405E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  <w:r w:rsidRPr="002C405E">
              <w:rPr>
                <w:rFonts w:cs="Arial"/>
                <w:sz w:val="18"/>
                <w:szCs w:val="18"/>
                <w:lang w:eastAsia="en-US"/>
              </w:rPr>
              <w:t>Ensure at least 1 first aider is in attendance on school trips&amp;/or educational visits</w:t>
            </w:r>
          </w:p>
          <w:p w14:paraId="5AC75BD6" w14:textId="2FC9B3DB" w:rsidR="002C405E" w:rsidRPr="009962D9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57" w:type="pct"/>
          </w:tcPr>
          <w:p w14:paraId="14B9DBAD" w14:textId="74DB8AA2" w:rsidR="00AE1D0B" w:rsidRPr="009962D9" w:rsidRDefault="005A12A2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 xml:space="preserve">Ensure adequate staff have first aid training over both schools </w:t>
            </w:r>
          </w:p>
        </w:tc>
        <w:tc>
          <w:tcPr>
            <w:tcW w:w="452" w:type="pct"/>
          </w:tcPr>
          <w:p w14:paraId="72A29F11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61" w:type="pct"/>
          </w:tcPr>
          <w:p w14:paraId="63BD318E" w14:textId="2AB36703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96" w:type="pct"/>
          </w:tcPr>
          <w:p w14:paraId="32032E49" w14:textId="651BB2AE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AE1D0B" w:rsidRPr="009962D9" w14:paraId="56DACFF6" w14:textId="5E83AFFD" w:rsidTr="00107548">
        <w:trPr>
          <w:cantSplit/>
          <w:trHeight w:val="911"/>
        </w:trPr>
        <w:tc>
          <w:tcPr>
            <w:tcW w:w="585" w:type="pct"/>
          </w:tcPr>
          <w:p w14:paraId="0BCBBDB6" w14:textId="4EB5BF5F" w:rsidR="00AE1D0B" w:rsidRPr="009962D9" w:rsidRDefault="009962D9" w:rsidP="00BC67F5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Inadequate first aid treatment</w:t>
            </w:r>
          </w:p>
        </w:tc>
        <w:tc>
          <w:tcPr>
            <w:tcW w:w="542" w:type="pct"/>
          </w:tcPr>
          <w:p w14:paraId="2239B2DB" w14:textId="6F3795EF" w:rsidR="00AE1D0B" w:rsidRPr="009962D9" w:rsidRDefault="009962D9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Serious injury to staff, pupils or visitors</w:t>
            </w:r>
          </w:p>
        </w:tc>
        <w:tc>
          <w:tcPr>
            <w:tcW w:w="1806" w:type="pct"/>
          </w:tcPr>
          <w:p w14:paraId="7921C1A4" w14:textId="020B826D" w:rsidR="002C405E" w:rsidRPr="002C405E" w:rsidRDefault="009962D9" w:rsidP="002C405E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Ensure at least 1 paediatric first aider is always on site</w:t>
            </w:r>
            <w:r w:rsidR="002C405E">
              <w:t xml:space="preserve"> </w:t>
            </w:r>
            <w:r w:rsidR="002C405E" w:rsidRPr="002C405E">
              <w:rPr>
                <w:rFonts w:cs="Arial"/>
                <w:sz w:val="18"/>
                <w:szCs w:val="18"/>
                <w:lang w:eastAsia="en-US"/>
              </w:rPr>
              <w:t>and on school trips</w:t>
            </w:r>
          </w:p>
          <w:p w14:paraId="1F0E9D27" w14:textId="77777777" w:rsidR="002C405E" w:rsidRPr="002C405E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16E8DE5C" w14:textId="662F8363" w:rsidR="009962D9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  <w:r w:rsidRPr="002C405E">
              <w:rPr>
                <w:rFonts w:cs="Arial"/>
                <w:sz w:val="18"/>
                <w:szCs w:val="18"/>
                <w:lang w:eastAsia="en-US"/>
              </w:rPr>
              <w:t xml:space="preserve">Lists of vulnerable children </w:t>
            </w:r>
            <w:r w:rsidR="00107548" w:rsidRPr="002C405E">
              <w:rPr>
                <w:rFonts w:cs="Arial"/>
                <w:sz w:val="18"/>
                <w:szCs w:val="18"/>
                <w:lang w:eastAsia="en-US"/>
              </w:rPr>
              <w:t>e.g.</w:t>
            </w:r>
            <w:r w:rsidRPr="002C405E">
              <w:rPr>
                <w:rFonts w:cs="Arial"/>
                <w:sz w:val="18"/>
                <w:szCs w:val="18"/>
                <w:lang w:eastAsia="en-US"/>
              </w:rPr>
              <w:t xml:space="preserve"> those with serious allergies or underlying illnesses are displayed in the school </w:t>
            </w:r>
            <w:r w:rsidR="00107548">
              <w:rPr>
                <w:rFonts w:cs="Arial"/>
                <w:sz w:val="18"/>
                <w:szCs w:val="18"/>
                <w:lang w:eastAsia="en-US"/>
              </w:rPr>
              <w:t>kitchen, in class profile documents and highlighted to all staff.</w:t>
            </w:r>
          </w:p>
          <w:p w14:paraId="1541AB7B" w14:textId="77777777" w:rsidR="00107548" w:rsidRDefault="00107548" w:rsidP="002C405E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56228938" w14:textId="2D01C64E" w:rsidR="00107548" w:rsidRPr="009962D9" w:rsidRDefault="00107548" w:rsidP="002C405E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0619C9AE" w14:textId="3FD3DB3B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1A8F36D4" w14:textId="47D04A53" w:rsidR="00AE1D0B" w:rsidRPr="009962D9" w:rsidRDefault="00AE1D0B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57" w:type="pct"/>
          </w:tcPr>
          <w:p w14:paraId="19FBC199" w14:textId="71A2EC2E" w:rsidR="00107548" w:rsidRPr="009962D9" w:rsidRDefault="00107548" w:rsidP="00107548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All staff complete the online e-learning first aid essentials course</w:t>
            </w:r>
          </w:p>
          <w:p w14:paraId="09F07C5A" w14:textId="77777777" w:rsidR="00107548" w:rsidRDefault="00107548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3478D121" w14:textId="77777777" w:rsidR="00107548" w:rsidRDefault="00107548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77C86F85" w14:textId="69DF3ECB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Training records regularly checked by appointed person</w:t>
            </w:r>
          </w:p>
          <w:p w14:paraId="0C14B717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15BF71DA" w14:textId="196CFF7E" w:rsidR="009962D9" w:rsidRPr="009962D9" w:rsidRDefault="009962D9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Vulnerable children</w:t>
            </w:r>
            <w:r w:rsidR="00107548">
              <w:rPr>
                <w:rFonts w:cs="Arial"/>
                <w:sz w:val="18"/>
                <w:szCs w:val="18"/>
                <w:lang w:eastAsia="en-US"/>
              </w:rPr>
              <w:t xml:space="preserve"> and staff </w:t>
            </w:r>
            <w:r w:rsidR="00107548" w:rsidRPr="009962D9">
              <w:rPr>
                <w:rFonts w:cs="Arial"/>
                <w:sz w:val="18"/>
                <w:szCs w:val="18"/>
                <w:lang w:eastAsia="en-US"/>
              </w:rPr>
              <w:t>lists</w:t>
            </w:r>
            <w:r w:rsidRPr="009962D9">
              <w:rPr>
                <w:rFonts w:cs="Arial"/>
                <w:sz w:val="18"/>
                <w:szCs w:val="18"/>
                <w:lang w:eastAsia="en-US"/>
              </w:rPr>
              <w:t xml:space="preserve"> are updated annually or when there is a change</w:t>
            </w:r>
          </w:p>
        </w:tc>
        <w:tc>
          <w:tcPr>
            <w:tcW w:w="452" w:type="pct"/>
          </w:tcPr>
          <w:p w14:paraId="2AE9F61E" w14:textId="77777777" w:rsidR="00107548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1E7FCB28" w14:textId="2681D1D1" w:rsidR="00107548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SBM</w:t>
            </w:r>
          </w:p>
          <w:p w14:paraId="79D7C71C" w14:textId="77777777" w:rsidR="00107548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6F9B17EE" w14:textId="77777777" w:rsidR="00107548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7B9CE16F" w14:textId="77777777" w:rsidR="00107548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1A09B211" w14:textId="77777777" w:rsidR="00107548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0577867A" w14:textId="4C815E41" w:rsidR="00AE1D0B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SBM</w:t>
            </w:r>
          </w:p>
          <w:p w14:paraId="37E81F2E" w14:textId="77777777" w:rsidR="00567FF8" w:rsidRDefault="00567FF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31571E27" w14:textId="7EDCE49C" w:rsidR="00567FF8" w:rsidRPr="009962D9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SBM/SENCO</w:t>
            </w:r>
          </w:p>
        </w:tc>
        <w:tc>
          <w:tcPr>
            <w:tcW w:w="361" w:type="pct"/>
          </w:tcPr>
          <w:p w14:paraId="57C50BA7" w14:textId="77777777" w:rsidR="001E6DCD" w:rsidRDefault="001E6DCD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304D6083" w14:textId="77777777" w:rsidR="001E6DCD" w:rsidRDefault="001E6DCD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703A7144" w14:textId="77777777" w:rsidR="001E6DCD" w:rsidRDefault="001E6DCD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745F725F" w14:textId="77777777" w:rsidR="001E6DCD" w:rsidRDefault="001E6DCD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5F5DD6D9" w14:textId="77777777" w:rsidR="001E6DCD" w:rsidRDefault="001E6DCD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2FA5E1A6" w14:textId="0CB38E11" w:rsidR="00567FF8" w:rsidRDefault="00567FF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Every Term</w:t>
            </w:r>
          </w:p>
          <w:p w14:paraId="6498FEBE" w14:textId="77777777" w:rsidR="00567FF8" w:rsidRDefault="00567FF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62300DB2" w14:textId="77777777" w:rsidR="00567FF8" w:rsidRDefault="00567FF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  <w:p w14:paraId="762C881F" w14:textId="7FDCC194" w:rsidR="00AE1D0B" w:rsidRPr="009962D9" w:rsidRDefault="00567FF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 xml:space="preserve">As and when a child starts and checked once a term  </w:t>
            </w:r>
          </w:p>
        </w:tc>
        <w:tc>
          <w:tcPr>
            <w:tcW w:w="396" w:type="pct"/>
          </w:tcPr>
          <w:p w14:paraId="676A1B09" w14:textId="467C8069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AE1D0B" w:rsidRPr="009962D9" w14:paraId="4C501BB7" w14:textId="7576ED6C" w:rsidTr="00107548">
        <w:trPr>
          <w:cantSplit/>
          <w:trHeight w:val="911"/>
        </w:trPr>
        <w:tc>
          <w:tcPr>
            <w:tcW w:w="585" w:type="pct"/>
          </w:tcPr>
          <w:p w14:paraId="1B1CCD9C" w14:textId="256BA0D2" w:rsidR="00AE1D0B" w:rsidRPr="009962D9" w:rsidRDefault="009962D9" w:rsidP="002C405E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lastRenderedPageBreak/>
              <w:t>Un</w:t>
            </w:r>
            <w:r w:rsidR="002C405E">
              <w:rPr>
                <w:rFonts w:cs="Arial"/>
                <w:sz w:val="18"/>
                <w:szCs w:val="18"/>
                <w:lang w:eastAsia="en-US"/>
              </w:rPr>
              <w:t xml:space="preserve">aware of how to summon first </w:t>
            </w:r>
            <w:r w:rsidR="002C405E" w:rsidRPr="002C405E">
              <w:rPr>
                <w:rFonts w:cs="Arial"/>
                <w:sz w:val="18"/>
                <w:szCs w:val="18"/>
                <w:lang w:eastAsia="en-US"/>
              </w:rPr>
              <w:t>aid assistance or access first aid provision</w:t>
            </w:r>
          </w:p>
        </w:tc>
        <w:tc>
          <w:tcPr>
            <w:tcW w:w="542" w:type="pct"/>
          </w:tcPr>
          <w:p w14:paraId="0CBB3C15" w14:textId="38BD7234" w:rsidR="00AE1D0B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Serious injury to staff, pupils or visitors</w:t>
            </w:r>
          </w:p>
        </w:tc>
        <w:tc>
          <w:tcPr>
            <w:tcW w:w="1806" w:type="pct"/>
          </w:tcPr>
          <w:p w14:paraId="0A3BB4E6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 xml:space="preserve">All new staff are made aware of first aid arrangements on induction. </w:t>
            </w:r>
          </w:p>
          <w:p w14:paraId="2F9785F7" w14:textId="6543C17A" w:rsidR="009962D9" w:rsidRDefault="00107548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These are contained within the staff handbook.</w:t>
            </w:r>
            <w:r w:rsidR="009962D9" w:rsidRPr="009962D9">
              <w:rPr>
                <w:rFonts w:cs="Arial"/>
                <w:sz w:val="18"/>
                <w:szCs w:val="18"/>
                <w:lang w:eastAsia="en-US"/>
              </w:rPr>
              <w:t xml:space="preserve"> </w:t>
            </w:r>
          </w:p>
          <w:p w14:paraId="268B3435" w14:textId="6F1AAD44" w:rsidR="002C405E" w:rsidRDefault="002C405E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33E507C1" w14:textId="77777777" w:rsidR="002C405E" w:rsidRPr="002C405E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  <w:r w:rsidRPr="002C405E">
              <w:rPr>
                <w:rFonts w:cs="Arial"/>
                <w:sz w:val="18"/>
                <w:szCs w:val="18"/>
                <w:lang w:eastAsia="en-US"/>
              </w:rPr>
              <w:t>Location of first aid boxes will be identified by appropriate signage</w:t>
            </w:r>
          </w:p>
          <w:p w14:paraId="74675931" w14:textId="77777777" w:rsidR="002C405E" w:rsidRPr="002C405E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6D75EDBB" w14:textId="3BD5A416" w:rsidR="002C405E" w:rsidRPr="009962D9" w:rsidRDefault="002C405E" w:rsidP="002C405E">
            <w:pPr>
              <w:rPr>
                <w:rFonts w:cs="Arial"/>
                <w:sz w:val="18"/>
                <w:szCs w:val="18"/>
                <w:lang w:eastAsia="en-US"/>
              </w:rPr>
            </w:pPr>
            <w:r w:rsidRPr="002C405E">
              <w:rPr>
                <w:rFonts w:cs="Arial"/>
                <w:sz w:val="18"/>
                <w:szCs w:val="18"/>
                <w:lang w:eastAsia="en-US"/>
              </w:rPr>
              <w:t>First aid risk assessment shared and communicated with all staff</w:t>
            </w:r>
          </w:p>
          <w:p w14:paraId="0CA2F4FA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4D814C57" w14:textId="689848E9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Employees’ Resp</w:t>
            </w:r>
            <w:r w:rsidR="002C405E">
              <w:rPr>
                <w:rFonts w:cs="Arial"/>
                <w:sz w:val="18"/>
                <w:szCs w:val="18"/>
                <w:lang w:eastAsia="en-US"/>
              </w:rPr>
              <w:t>onsibilities for all employees</w:t>
            </w:r>
            <w:r w:rsidR="002C405E" w:rsidRPr="002C405E">
              <w:rPr>
                <w:rFonts w:cs="Arial"/>
                <w:sz w:val="18"/>
                <w:szCs w:val="18"/>
                <w:lang w:eastAsia="en-US"/>
              </w:rPr>
              <w:t>, children and visitors</w:t>
            </w:r>
            <w:r w:rsidR="002C405E">
              <w:rPr>
                <w:rFonts w:cs="Arial"/>
                <w:sz w:val="18"/>
                <w:szCs w:val="18"/>
                <w:lang w:eastAsia="en-US"/>
              </w:rPr>
              <w:t>:</w:t>
            </w:r>
          </w:p>
          <w:p w14:paraId="3FB880CC" w14:textId="77777777" w:rsidR="009962D9" w:rsidRPr="009962D9" w:rsidRDefault="009962D9" w:rsidP="009962D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962D9">
              <w:rPr>
                <w:rFonts w:ascii="Arial" w:hAnsi="Arial" w:cs="Arial"/>
                <w:sz w:val="18"/>
                <w:szCs w:val="18"/>
                <w:lang w:eastAsia="en-US"/>
              </w:rPr>
              <w:t xml:space="preserve">In the event of someone being injured, if it is considered serious and that an ambulance is required, you must dial 999 for an ambulance. </w:t>
            </w:r>
          </w:p>
          <w:p w14:paraId="4D3DC265" w14:textId="77777777" w:rsidR="009962D9" w:rsidRPr="009962D9" w:rsidRDefault="009962D9" w:rsidP="009962D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962D9">
              <w:rPr>
                <w:rFonts w:ascii="Arial" w:hAnsi="Arial" w:cs="Arial"/>
                <w:sz w:val="18"/>
                <w:szCs w:val="18"/>
                <w:lang w:eastAsia="en-US"/>
              </w:rPr>
              <w:t xml:space="preserve">Locate the nearest qualified first aider and give details of the accident/injury. </w:t>
            </w:r>
          </w:p>
          <w:p w14:paraId="012EF8A2" w14:textId="77777777" w:rsidR="009962D9" w:rsidRPr="009962D9" w:rsidRDefault="009962D9" w:rsidP="009962D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962D9">
              <w:rPr>
                <w:rFonts w:ascii="Arial" w:hAnsi="Arial" w:cs="Arial"/>
                <w:sz w:val="18"/>
                <w:szCs w:val="18"/>
                <w:lang w:eastAsia="en-US"/>
              </w:rPr>
              <w:t>Keep the casualty warm, comfortable and above all as still as possible.</w:t>
            </w:r>
          </w:p>
          <w:p w14:paraId="53498EE5" w14:textId="44EE3333" w:rsidR="00AE1D0B" w:rsidRPr="009962D9" w:rsidRDefault="009962D9" w:rsidP="009962D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962D9">
              <w:rPr>
                <w:rFonts w:ascii="Arial" w:hAnsi="Arial" w:cs="Arial"/>
                <w:sz w:val="18"/>
                <w:szCs w:val="18"/>
                <w:lang w:eastAsia="en-US"/>
              </w:rPr>
              <w:t>On arrival, the first aider will take control and issue instructions accordingly.</w:t>
            </w:r>
          </w:p>
        </w:tc>
        <w:tc>
          <w:tcPr>
            <w:tcW w:w="857" w:type="pct"/>
          </w:tcPr>
          <w:p w14:paraId="398E9BA4" w14:textId="2549A091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452" w:type="pct"/>
          </w:tcPr>
          <w:p w14:paraId="792C6A57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61" w:type="pct"/>
          </w:tcPr>
          <w:p w14:paraId="37F8715C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96" w:type="pct"/>
          </w:tcPr>
          <w:p w14:paraId="548DAC28" w14:textId="245C04AF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AE1D0B" w:rsidRPr="009962D9" w14:paraId="6DD512FD" w14:textId="77777777" w:rsidTr="00107548">
        <w:trPr>
          <w:cantSplit/>
          <w:trHeight w:val="911"/>
        </w:trPr>
        <w:tc>
          <w:tcPr>
            <w:tcW w:w="585" w:type="pct"/>
          </w:tcPr>
          <w:p w14:paraId="720A1601" w14:textId="17D6E1CF" w:rsidR="00AE1D0B" w:rsidRPr="009962D9" w:rsidRDefault="009962D9" w:rsidP="00BC67F5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Insufficient First Aid Supplies</w:t>
            </w:r>
            <w:r w:rsidR="002C405E">
              <w:rPr>
                <w:rFonts w:cs="Arial"/>
                <w:sz w:val="18"/>
                <w:szCs w:val="18"/>
                <w:lang w:eastAsia="en-US"/>
              </w:rPr>
              <w:t xml:space="preserve"> </w:t>
            </w:r>
            <w:r w:rsidR="002C405E" w:rsidRPr="002C405E">
              <w:rPr>
                <w:rFonts w:cs="Arial"/>
                <w:sz w:val="18"/>
                <w:szCs w:val="18"/>
                <w:lang w:eastAsia="en-US"/>
              </w:rPr>
              <w:t>and facilities</w:t>
            </w:r>
          </w:p>
        </w:tc>
        <w:tc>
          <w:tcPr>
            <w:tcW w:w="542" w:type="pct"/>
          </w:tcPr>
          <w:p w14:paraId="07FB28FD" w14:textId="134496D4" w:rsidR="00AE1D0B" w:rsidRPr="009962D9" w:rsidRDefault="009962D9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Serious injury to staff, pupils or visitors</w:t>
            </w:r>
          </w:p>
        </w:tc>
        <w:tc>
          <w:tcPr>
            <w:tcW w:w="1806" w:type="pct"/>
          </w:tcPr>
          <w:p w14:paraId="6600FD8A" w14:textId="4B3E0B9E" w:rsid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 xml:space="preserve">The appointed person will check first aid stocks regularly against the list aid list and to check once a term. </w:t>
            </w:r>
          </w:p>
          <w:p w14:paraId="265092AD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4F0B8D98" w14:textId="7AC0955B" w:rsid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First aid kits are to be stocked with the contents of a protection kit as standard.</w:t>
            </w:r>
          </w:p>
          <w:p w14:paraId="492EC59C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4870919C" w14:textId="77777777" w:rsidR="00AE1D0B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Contents of first aid kits for trips will be checked before each trip by appointed person</w:t>
            </w:r>
          </w:p>
          <w:p w14:paraId="0295D026" w14:textId="77777777" w:rsidR="002C405E" w:rsidRDefault="002C405E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502EA262" w14:textId="77777777" w:rsidR="002C405E" w:rsidRDefault="002C405E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First Aid area where children are taken, is clean and tidy and near to first aid provision and sink.</w:t>
            </w:r>
          </w:p>
          <w:p w14:paraId="496038DE" w14:textId="5090703D" w:rsidR="002C405E" w:rsidRPr="009962D9" w:rsidRDefault="002C405E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57" w:type="pct"/>
          </w:tcPr>
          <w:p w14:paraId="18186577" w14:textId="07E35D37" w:rsidR="00AE1D0B" w:rsidRPr="009962D9" w:rsidRDefault="009962D9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A sign off list to say the First Aid stock has been checked</w:t>
            </w:r>
            <w:r>
              <w:rPr>
                <w:rFonts w:cs="Arial"/>
                <w:sz w:val="18"/>
                <w:szCs w:val="18"/>
                <w:lang w:eastAsia="en-US"/>
              </w:rPr>
              <w:t xml:space="preserve">, on the door of the first aid cupboard in the </w:t>
            </w:r>
            <w:r w:rsidR="00107548">
              <w:rPr>
                <w:rFonts w:cs="Arial"/>
                <w:sz w:val="18"/>
                <w:szCs w:val="18"/>
                <w:lang w:eastAsia="en-US"/>
              </w:rPr>
              <w:t>disabled toilet.</w:t>
            </w:r>
            <w:r>
              <w:rPr>
                <w:rFonts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52" w:type="pct"/>
          </w:tcPr>
          <w:p w14:paraId="7AF93954" w14:textId="39E3D42A" w:rsidR="00AE1D0B" w:rsidRPr="009962D9" w:rsidRDefault="00107548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SBM/Admin team</w:t>
            </w:r>
            <w:r w:rsidR="009962D9">
              <w:rPr>
                <w:rFonts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61" w:type="pct"/>
          </w:tcPr>
          <w:p w14:paraId="46194713" w14:textId="05567E34" w:rsidR="00AE1D0B" w:rsidRPr="009962D9" w:rsidRDefault="009962D9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 xml:space="preserve">Every Term </w:t>
            </w:r>
          </w:p>
        </w:tc>
        <w:tc>
          <w:tcPr>
            <w:tcW w:w="396" w:type="pct"/>
          </w:tcPr>
          <w:p w14:paraId="52C86B9C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AE1D0B" w:rsidRPr="009962D9" w14:paraId="7D41F556" w14:textId="77777777" w:rsidTr="00107548">
        <w:trPr>
          <w:cantSplit/>
          <w:trHeight w:val="911"/>
        </w:trPr>
        <w:tc>
          <w:tcPr>
            <w:tcW w:w="585" w:type="pct"/>
          </w:tcPr>
          <w:p w14:paraId="22467384" w14:textId="2D1A08B4" w:rsidR="00AE1D0B" w:rsidRPr="009962D9" w:rsidRDefault="009962D9" w:rsidP="00BC67F5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lastRenderedPageBreak/>
              <w:t>Slips, trips and bumps to the head and any other injuries sustained</w:t>
            </w:r>
          </w:p>
        </w:tc>
        <w:tc>
          <w:tcPr>
            <w:tcW w:w="542" w:type="pct"/>
          </w:tcPr>
          <w:p w14:paraId="03CA4F52" w14:textId="20FF6194" w:rsidR="00AE1D0B" w:rsidRPr="009962D9" w:rsidRDefault="009962D9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Serious injury to staff, pupils or visitors</w:t>
            </w:r>
          </w:p>
        </w:tc>
        <w:tc>
          <w:tcPr>
            <w:tcW w:w="1806" w:type="pct"/>
          </w:tcPr>
          <w:p w14:paraId="4FECB2AE" w14:textId="7FA479B2" w:rsid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All injured children to see a First Aider</w:t>
            </w:r>
            <w:r>
              <w:rPr>
                <w:rFonts w:cs="Arial"/>
                <w:sz w:val="18"/>
                <w:szCs w:val="18"/>
                <w:lang w:eastAsia="en-US"/>
              </w:rPr>
              <w:t xml:space="preserve"> t</w:t>
            </w:r>
            <w:r w:rsidRPr="009962D9">
              <w:rPr>
                <w:rFonts w:cs="Arial"/>
                <w:sz w:val="18"/>
                <w:szCs w:val="18"/>
                <w:lang w:eastAsia="en-US"/>
              </w:rPr>
              <w:t xml:space="preserve">o receive First Aid treatment as required. </w:t>
            </w:r>
          </w:p>
          <w:p w14:paraId="63DDA6A9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24D56AA3" w14:textId="234DA713" w:rsidR="00AE1D0B" w:rsidRDefault="005A12A2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Staff</w:t>
            </w:r>
            <w:r w:rsidR="009962D9" w:rsidRPr="009962D9">
              <w:rPr>
                <w:rFonts w:cs="Arial"/>
                <w:sz w:val="18"/>
                <w:szCs w:val="18"/>
                <w:lang w:eastAsia="en-US"/>
              </w:rPr>
              <w:t xml:space="preserve"> to tell person administering treatment if a child has a bumped head</w:t>
            </w:r>
            <w:r>
              <w:rPr>
                <w:rFonts w:cs="Arial"/>
                <w:sz w:val="18"/>
                <w:szCs w:val="18"/>
                <w:lang w:eastAsia="en-US"/>
              </w:rPr>
              <w:t xml:space="preserve"> – notify parents immediately if deemed necessary.</w:t>
            </w:r>
          </w:p>
          <w:p w14:paraId="666A17C6" w14:textId="77777777" w:rsidR="005A12A2" w:rsidRDefault="005A12A2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3427F79C" w14:textId="0E7F7CA8" w:rsidR="005A12A2" w:rsidRDefault="005A12A2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Bump letter to be sent home with child at the end of the day, parents/carers to sign all accident forms.</w:t>
            </w:r>
          </w:p>
          <w:p w14:paraId="36EAB538" w14:textId="77777777" w:rsid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66F1AD94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 xml:space="preserve">Serious accidents to be recorded on accident reporting forms. </w:t>
            </w:r>
          </w:p>
          <w:p w14:paraId="609CE313" w14:textId="700B5AFE" w:rsid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Injured children are not to be left unsupervised.</w:t>
            </w:r>
          </w:p>
          <w:p w14:paraId="7EAEA51A" w14:textId="77777777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0351B165" w14:textId="1F21D158" w:rsidR="009962D9" w:rsidRPr="009962D9" w:rsidRDefault="009962D9" w:rsidP="009962D9">
            <w:pPr>
              <w:rPr>
                <w:rFonts w:cs="Arial"/>
                <w:sz w:val="18"/>
                <w:szCs w:val="18"/>
                <w:lang w:eastAsia="en-US"/>
              </w:rPr>
            </w:pPr>
            <w:r w:rsidRPr="009962D9">
              <w:rPr>
                <w:rFonts w:cs="Arial"/>
                <w:sz w:val="18"/>
                <w:szCs w:val="18"/>
                <w:lang w:eastAsia="en-US"/>
              </w:rPr>
              <w:t>Parents to sign</w:t>
            </w:r>
            <w:r w:rsidR="005A12A2">
              <w:rPr>
                <w:rFonts w:cs="Arial"/>
                <w:sz w:val="18"/>
                <w:szCs w:val="18"/>
                <w:lang w:eastAsia="en-US"/>
              </w:rPr>
              <w:t xml:space="preserve"> all</w:t>
            </w:r>
            <w:r w:rsidRPr="009962D9">
              <w:rPr>
                <w:rFonts w:cs="Arial"/>
                <w:sz w:val="18"/>
                <w:szCs w:val="18"/>
                <w:lang w:eastAsia="en-US"/>
              </w:rPr>
              <w:t xml:space="preserve"> accident </w:t>
            </w:r>
            <w:r w:rsidR="005A12A2">
              <w:rPr>
                <w:rFonts w:cs="Arial"/>
                <w:sz w:val="18"/>
                <w:szCs w:val="18"/>
                <w:lang w:eastAsia="en-US"/>
              </w:rPr>
              <w:t xml:space="preserve">forms </w:t>
            </w:r>
            <w:r w:rsidRPr="009962D9">
              <w:rPr>
                <w:rFonts w:cs="Arial"/>
                <w:sz w:val="18"/>
                <w:szCs w:val="18"/>
                <w:lang w:eastAsia="en-US"/>
              </w:rPr>
              <w:t>at the end of the day.</w:t>
            </w:r>
          </w:p>
        </w:tc>
        <w:tc>
          <w:tcPr>
            <w:tcW w:w="857" w:type="pct"/>
          </w:tcPr>
          <w:p w14:paraId="255288EB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452" w:type="pct"/>
          </w:tcPr>
          <w:p w14:paraId="6A5B65E0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61" w:type="pct"/>
          </w:tcPr>
          <w:p w14:paraId="4F603FA8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96" w:type="pct"/>
          </w:tcPr>
          <w:p w14:paraId="3A76DE7B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AE1D0B" w:rsidRPr="009962D9" w14:paraId="43985311" w14:textId="77777777" w:rsidTr="00107548">
        <w:trPr>
          <w:cantSplit/>
          <w:trHeight w:val="911"/>
        </w:trPr>
        <w:tc>
          <w:tcPr>
            <w:tcW w:w="585" w:type="pct"/>
          </w:tcPr>
          <w:p w14:paraId="666DF095" w14:textId="60D71F14" w:rsidR="00AE1D0B" w:rsidRPr="009962D9" w:rsidRDefault="00C83345" w:rsidP="00BC67F5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Accident/injury whilst not on school premesis</w:t>
            </w:r>
          </w:p>
        </w:tc>
        <w:tc>
          <w:tcPr>
            <w:tcW w:w="542" w:type="pct"/>
          </w:tcPr>
          <w:p w14:paraId="22B36636" w14:textId="7FCC58F2" w:rsidR="00AE1D0B" w:rsidRPr="009962D9" w:rsidRDefault="00C83345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Serious injury to staff, pupils or visitors</w:t>
            </w:r>
          </w:p>
        </w:tc>
        <w:tc>
          <w:tcPr>
            <w:tcW w:w="1806" w:type="pct"/>
          </w:tcPr>
          <w:p w14:paraId="39DB9FC5" w14:textId="00022D6E" w:rsid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At least one qualified first aider accompanies children leaving school premises</w:t>
            </w:r>
          </w:p>
          <w:p w14:paraId="6E958031" w14:textId="77777777" w:rsidR="00C83345" w:rsidRP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398D0C27" w14:textId="5EFA419C" w:rsid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First aid kits are carried at all times when pupils are not in school and are checked as detailed above</w:t>
            </w:r>
          </w:p>
          <w:p w14:paraId="41B3D689" w14:textId="77777777" w:rsidR="00C83345" w:rsidRP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5764F68A" w14:textId="731807DC" w:rsidR="00AE1D0B" w:rsidRPr="009962D9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Risk assessments are completed for each off site trip</w:t>
            </w:r>
          </w:p>
        </w:tc>
        <w:tc>
          <w:tcPr>
            <w:tcW w:w="857" w:type="pct"/>
          </w:tcPr>
          <w:p w14:paraId="28ECD34F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452" w:type="pct"/>
          </w:tcPr>
          <w:p w14:paraId="20734675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61" w:type="pct"/>
          </w:tcPr>
          <w:p w14:paraId="0162B84C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96" w:type="pct"/>
          </w:tcPr>
          <w:p w14:paraId="4344DB28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AE1D0B" w:rsidRPr="009962D9" w14:paraId="0E4B29A8" w14:textId="77777777" w:rsidTr="00107548">
        <w:trPr>
          <w:cantSplit/>
          <w:trHeight w:val="911"/>
        </w:trPr>
        <w:tc>
          <w:tcPr>
            <w:tcW w:w="585" w:type="pct"/>
          </w:tcPr>
          <w:p w14:paraId="08A3D38B" w14:textId="5D316999" w:rsidR="00AE1D0B" w:rsidRPr="009962D9" w:rsidRDefault="00C83345" w:rsidP="002C405E">
            <w:pPr>
              <w:tabs>
                <w:tab w:val="center" w:pos="4153"/>
                <w:tab w:val="right" w:pos="8306"/>
              </w:tabs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Contact with bodily fluids</w:t>
            </w:r>
            <w:r w:rsidR="002C405E" w:rsidRPr="002C405E">
              <w:rPr>
                <w:rFonts w:cs="Arial"/>
                <w:sz w:val="18"/>
                <w:szCs w:val="18"/>
                <w:lang w:eastAsia="en-US"/>
              </w:rPr>
              <w:t>&amp; clearing away first aid materials</w:t>
            </w:r>
          </w:p>
        </w:tc>
        <w:tc>
          <w:tcPr>
            <w:tcW w:w="542" w:type="pct"/>
          </w:tcPr>
          <w:p w14:paraId="0FF72010" w14:textId="6B4CDBDB" w:rsidR="00AE1D0B" w:rsidRPr="009962D9" w:rsidRDefault="00C83345" w:rsidP="00BC67F5">
            <w:pPr>
              <w:jc w:val="both"/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Contamination/ spread of infection to staff, pupils or volunteers</w:t>
            </w:r>
          </w:p>
        </w:tc>
        <w:tc>
          <w:tcPr>
            <w:tcW w:w="1806" w:type="pct"/>
          </w:tcPr>
          <w:p w14:paraId="3AE0DE29" w14:textId="026E9184" w:rsid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All staff given instructions about basic hygiene measures e.g thoroughly washing hands</w:t>
            </w:r>
            <w:r>
              <w:rPr>
                <w:rFonts w:cs="Arial"/>
                <w:sz w:val="18"/>
                <w:szCs w:val="18"/>
                <w:lang w:eastAsia="en-US"/>
              </w:rPr>
              <w:t xml:space="preserve">, signs at all hand washing stations </w:t>
            </w:r>
          </w:p>
          <w:p w14:paraId="681F83BD" w14:textId="77777777" w:rsid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0D36E14B" w14:textId="03E1C114" w:rsid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Existing cuts and grazes must be dealt with before dealing with bodily fluids</w:t>
            </w:r>
            <w:r w:rsidR="002C405E">
              <w:rPr>
                <w:rFonts w:cs="Arial"/>
                <w:sz w:val="18"/>
                <w:szCs w:val="18"/>
                <w:lang w:eastAsia="en-US"/>
              </w:rPr>
              <w:t xml:space="preserve"> -</w:t>
            </w:r>
            <w:r w:rsidR="002C405E">
              <w:t xml:space="preserve"> </w:t>
            </w:r>
            <w:r w:rsidR="002C405E" w:rsidRPr="002C405E">
              <w:rPr>
                <w:rFonts w:cs="Arial"/>
                <w:sz w:val="18"/>
                <w:szCs w:val="18"/>
                <w:lang w:eastAsia="en-US"/>
              </w:rPr>
              <w:t>cuts should be covered</w:t>
            </w:r>
          </w:p>
          <w:p w14:paraId="4F1729A3" w14:textId="77777777" w:rsidR="00C83345" w:rsidRP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0D6DB48B" w14:textId="0F36C158" w:rsid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Staff are aware of the procedure for dealing with and disposal of bodily fluids</w:t>
            </w:r>
          </w:p>
          <w:p w14:paraId="42A3F44E" w14:textId="77777777" w:rsidR="00C83345" w:rsidRP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44B3F81C" w14:textId="512191E2" w:rsid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Suitable protective equipment is available – gloves and plastic aprons</w:t>
            </w:r>
          </w:p>
          <w:p w14:paraId="0FE66073" w14:textId="77777777" w:rsidR="00C83345" w:rsidRPr="00C83345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</w:p>
          <w:p w14:paraId="1695D1DE" w14:textId="47422C2E" w:rsidR="00AE1D0B" w:rsidRPr="009962D9" w:rsidRDefault="00C83345" w:rsidP="00C83345">
            <w:pPr>
              <w:rPr>
                <w:rFonts w:cs="Arial"/>
                <w:sz w:val="18"/>
                <w:szCs w:val="18"/>
                <w:lang w:eastAsia="en-US"/>
              </w:rPr>
            </w:pPr>
            <w:r w:rsidRPr="00C83345">
              <w:rPr>
                <w:rFonts w:cs="Arial"/>
                <w:sz w:val="18"/>
                <w:szCs w:val="18"/>
                <w:lang w:eastAsia="en-US"/>
              </w:rPr>
              <w:t>Suitable equipment and resources are available eg hot water, soap, detergent etc</w:t>
            </w:r>
          </w:p>
        </w:tc>
        <w:tc>
          <w:tcPr>
            <w:tcW w:w="857" w:type="pct"/>
          </w:tcPr>
          <w:p w14:paraId="0A714B25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452" w:type="pct"/>
          </w:tcPr>
          <w:p w14:paraId="375C8FD3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61" w:type="pct"/>
          </w:tcPr>
          <w:p w14:paraId="75067322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96" w:type="pct"/>
          </w:tcPr>
          <w:p w14:paraId="137BC542" w14:textId="77777777" w:rsidR="00AE1D0B" w:rsidRPr="009962D9" w:rsidRDefault="00AE1D0B" w:rsidP="00BC67F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eastAsia="en-US"/>
              </w:rPr>
            </w:pPr>
          </w:p>
        </w:tc>
      </w:tr>
    </w:tbl>
    <w:p w14:paraId="72963F35" w14:textId="65ECA4BE" w:rsidR="00BC67F5" w:rsidRPr="009962D9" w:rsidRDefault="00BC67F5">
      <w:pPr>
        <w:rPr>
          <w:rFonts w:cs="Arial"/>
          <w:sz w:val="18"/>
          <w:szCs w:val="18"/>
        </w:rPr>
      </w:pPr>
    </w:p>
    <w:p w14:paraId="427909A1" w14:textId="77777777" w:rsidR="00B11B64" w:rsidRDefault="00B11B64">
      <w:pPr>
        <w:rPr>
          <w:rFonts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261"/>
        <w:gridCol w:w="1559"/>
        <w:gridCol w:w="1134"/>
        <w:gridCol w:w="850"/>
        <w:gridCol w:w="7196"/>
      </w:tblGrid>
      <w:tr w:rsidR="005018A6" w14:paraId="0842BC80" w14:textId="77777777" w:rsidTr="00B67460">
        <w:trPr>
          <w:trHeight w:val="505"/>
        </w:trPr>
        <w:tc>
          <w:tcPr>
            <w:tcW w:w="15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CE36" w14:textId="77777777" w:rsidR="005018A6" w:rsidRDefault="005018A6" w:rsidP="00B67460">
            <w:pPr>
              <w:rPr>
                <w:rFonts w:cs="Arial"/>
                <w:sz w:val="18"/>
                <w:szCs w:val="18"/>
                <w:lang w:eastAsia="en-US"/>
              </w:rPr>
            </w:pPr>
            <w:bookmarkStart w:id="2" w:name="_Hlk88059227"/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Consider if any additional hazards are created and control measures are required if this activity is undertaken in non-routine or emergency conditions, these are</w:t>
            </w:r>
            <w:r>
              <w:rPr>
                <w:rFonts w:cs="Arial"/>
                <w:sz w:val="18"/>
                <w:szCs w:val="18"/>
                <w:lang w:eastAsia="en-US"/>
              </w:rPr>
              <w:t>:</w:t>
            </w:r>
          </w:p>
          <w:p w14:paraId="5EA31D6A" w14:textId="77777777" w:rsidR="005018A6" w:rsidRDefault="005018A6" w:rsidP="00B67460">
            <w:pPr>
              <w:rPr>
                <w:rFonts w:cs="Arial"/>
                <w:sz w:val="18"/>
                <w:szCs w:val="18"/>
              </w:rPr>
            </w:pPr>
          </w:p>
          <w:p w14:paraId="190C550E" w14:textId="77777777" w:rsidR="005018A6" w:rsidRDefault="005018A6" w:rsidP="00B67460">
            <w:pPr>
              <w:rPr>
                <w:rFonts w:cs="Arial"/>
                <w:sz w:val="18"/>
                <w:szCs w:val="18"/>
              </w:rPr>
            </w:pPr>
          </w:p>
          <w:p w14:paraId="52F236B5" w14:textId="77777777" w:rsidR="005018A6" w:rsidRDefault="005018A6" w:rsidP="00B67460">
            <w:pPr>
              <w:rPr>
                <w:rFonts w:cs="Arial"/>
                <w:sz w:val="18"/>
                <w:szCs w:val="18"/>
              </w:rPr>
            </w:pPr>
          </w:p>
          <w:p w14:paraId="24502C64" w14:textId="77777777" w:rsidR="005018A6" w:rsidRDefault="005018A6" w:rsidP="00B67460">
            <w:pPr>
              <w:rPr>
                <w:rFonts w:cs="Arial"/>
                <w:sz w:val="18"/>
                <w:szCs w:val="18"/>
              </w:rPr>
            </w:pPr>
          </w:p>
          <w:p w14:paraId="1BFE1D55" w14:textId="77777777" w:rsidR="005018A6" w:rsidRDefault="005018A6" w:rsidP="00B67460">
            <w:pPr>
              <w:rPr>
                <w:rFonts w:cs="Arial"/>
                <w:sz w:val="18"/>
                <w:szCs w:val="18"/>
              </w:rPr>
            </w:pPr>
          </w:p>
          <w:p w14:paraId="74AC154B" w14:textId="77777777" w:rsidR="005018A6" w:rsidRDefault="005018A6" w:rsidP="00B67460">
            <w:pPr>
              <w:rPr>
                <w:rFonts w:cs="Arial"/>
                <w:sz w:val="18"/>
                <w:szCs w:val="18"/>
              </w:rPr>
            </w:pPr>
          </w:p>
          <w:p w14:paraId="7BC679FC" w14:textId="7EB80531" w:rsidR="005018A6" w:rsidRDefault="005018A6" w:rsidP="00B67460">
            <w:pPr>
              <w:rPr>
                <w:rFonts w:cs="Arial"/>
                <w:sz w:val="18"/>
                <w:szCs w:val="18"/>
              </w:rPr>
            </w:pPr>
          </w:p>
        </w:tc>
      </w:tr>
      <w:tr w:rsidR="00E60967" w14:paraId="035A5FD2" w14:textId="77777777" w:rsidTr="00B67460">
        <w:trPr>
          <w:trHeight w:val="301"/>
        </w:trPr>
        <w:tc>
          <w:tcPr>
            <w:tcW w:w="15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D8DB1A" w14:textId="77777777" w:rsidR="00E60967" w:rsidRPr="00FC7D46" w:rsidRDefault="00E60967" w:rsidP="00B67460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FC7D46">
              <w:rPr>
                <w:rFonts w:cs="Arial"/>
                <w:b/>
                <w:bCs/>
                <w:sz w:val="20"/>
                <w:szCs w:val="20"/>
              </w:rPr>
              <w:lastRenderedPageBreak/>
              <w:t>Revie</w:t>
            </w:r>
            <w:r w:rsidRPr="00FC7D46">
              <w:rPr>
                <w:rFonts w:cs="Arial"/>
                <w:b/>
                <w:bCs/>
                <w:sz w:val="20"/>
                <w:szCs w:val="20"/>
                <w:shd w:val="clear" w:color="auto" w:fill="BFBFBF" w:themeFill="background1" w:themeFillShade="BF"/>
              </w:rPr>
              <w:t>w</w:t>
            </w:r>
          </w:p>
        </w:tc>
      </w:tr>
      <w:tr w:rsidR="00B81E0A" w14:paraId="6FD597CC" w14:textId="77777777" w:rsidTr="00B81E0A">
        <w:trPr>
          <w:trHeight w:val="23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8AE46E" w14:textId="107C9C65" w:rsidR="00B81E0A" w:rsidRPr="00CA3762" w:rsidRDefault="00B81E0A" w:rsidP="00B67460">
            <w:pPr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Review Date</w:t>
            </w:r>
          </w:p>
          <w:p w14:paraId="6B69F08D" w14:textId="1659E4DF" w:rsidR="00B81E0A" w:rsidRPr="00CA3762" w:rsidRDefault="00A51BCE" w:rsidP="00B67460">
            <w:pPr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(Step 5)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CD40B8" w14:textId="6E7C4FCB" w:rsidR="00B81E0A" w:rsidRPr="00CA3762" w:rsidRDefault="00B81E0A" w:rsidP="00B67460">
            <w:pPr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Reviewed by</w:t>
            </w:r>
          </w:p>
        </w:tc>
        <w:tc>
          <w:tcPr>
            <w:tcW w:w="107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38A318" w14:textId="37ED1F1F" w:rsidR="00B81E0A" w:rsidRPr="00CA3762" w:rsidRDefault="00B81E0A" w:rsidP="00B67460">
            <w:pPr>
              <w:jc w:val="center"/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81E0A" w14:paraId="052C27E9" w14:textId="77777777" w:rsidTr="00B67460">
        <w:trPr>
          <w:trHeight w:val="235"/>
        </w:trPr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D6345" w14:textId="77777777" w:rsidR="00B81E0A" w:rsidRPr="00CA3762" w:rsidRDefault="00B81E0A" w:rsidP="00B67460">
            <w:pPr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C7BBA8" w14:textId="77777777" w:rsidR="00B81E0A" w:rsidRPr="00CA3762" w:rsidRDefault="00B81E0A" w:rsidP="00B67460">
            <w:pPr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4770A2D" w14:textId="77777777" w:rsidR="00B81E0A" w:rsidRPr="00CA3762" w:rsidRDefault="00B81E0A" w:rsidP="00B67460">
            <w:pPr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Date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CE3AA2" w14:textId="6C07E6C4" w:rsidR="00B81E0A" w:rsidRPr="00CA3762" w:rsidRDefault="00B81E0A" w:rsidP="00B81E0A">
            <w:pPr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Yes/No</w:t>
            </w:r>
          </w:p>
        </w:tc>
        <w:tc>
          <w:tcPr>
            <w:tcW w:w="80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AC5456" w14:textId="3C1A1159" w:rsidR="00B81E0A" w:rsidRPr="00CA3762" w:rsidRDefault="004E0EAC" w:rsidP="00B81E0A">
            <w:pPr>
              <w:rPr>
                <w:rFonts w:cs="Arial"/>
                <w:b/>
                <w:bCs/>
                <w:sz w:val="18"/>
                <w:szCs w:val="18"/>
                <w:lang w:eastAsia="en-US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Additional c</w:t>
            </w:r>
            <w:r w:rsidR="00B81E0A"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omments</w:t>
            </w:r>
          </w:p>
        </w:tc>
      </w:tr>
      <w:tr w:rsidR="00B81E0A" w14:paraId="33893431" w14:textId="77777777" w:rsidTr="00B67460">
        <w:trPr>
          <w:trHeight w:val="316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0A03BFC2" w14:textId="720E03F9" w:rsidR="00B81E0A" w:rsidRDefault="00033B69" w:rsidP="00B67460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06/11/2025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14:paraId="322DD0E2" w14:textId="143116EE" w:rsidR="00B81E0A" w:rsidRPr="00CD2069" w:rsidRDefault="00033B69" w:rsidP="00B67460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Katie Fo</w:t>
            </w:r>
            <w:r w:rsidR="00B31233">
              <w:rPr>
                <w:rFonts w:cs="Arial"/>
                <w:sz w:val="18"/>
                <w:szCs w:val="18"/>
                <w:lang w:eastAsia="en-US"/>
              </w:rPr>
              <w:t>xton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2B33F67" w14:textId="592F02DE" w:rsidR="00B81E0A" w:rsidRPr="00CD2069" w:rsidRDefault="00B31233" w:rsidP="00B67460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06/11/2025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19408F7" w14:textId="5753FC18" w:rsidR="00B81E0A" w:rsidRPr="00CD2069" w:rsidRDefault="00FA31AA" w:rsidP="00B67460">
            <w:pPr>
              <w:rPr>
                <w:rFonts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  <w:lang w:eastAsia="en-US"/>
              </w:rPr>
              <w:t>Yes</w:t>
            </w:r>
          </w:p>
        </w:tc>
        <w:tc>
          <w:tcPr>
            <w:tcW w:w="80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28CE90" w14:textId="6F68F1B6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B81E0A" w14:paraId="050DE55E" w14:textId="77777777" w:rsidTr="00B67460">
        <w:trPr>
          <w:trHeight w:val="316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31A41963" w14:textId="77777777" w:rsidR="00B81E0A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14:paraId="5DEBE5E8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DDFE90C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1FC3D30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0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4C42D62" w14:textId="35433A0F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B81E0A" w14:paraId="13CDC816" w14:textId="77777777" w:rsidTr="00B67460">
        <w:trPr>
          <w:trHeight w:val="316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0124F5AF" w14:textId="77777777" w:rsidR="00B81E0A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14:paraId="609CEA27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ECFB14E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0D2070F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04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657888" w14:textId="3A858995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B81E0A" w14:paraId="0E5D00F3" w14:textId="77777777" w:rsidTr="00B67460">
        <w:trPr>
          <w:trHeight w:val="316"/>
        </w:trPr>
        <w:tc>
          <w:tcPr>
            <w:tcW w:w="1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A854" w14:textId="77777777" w:rsidR="00B81E0A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D2EF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C4A2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6254" w14:textId="77777777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  <w:tc>
          <w:tcPr>
            <w:tcW w:w="80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0470" w14:textId="2AF42D16" w:rsidR="00B81E0A" w:rsidRPr="00CD2069" w:rsidRDefault="00B81E0A" w:rsidP="00B67460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E60967" w14:paraId="0BB973AE" w14:textId="77777777" w:rsidTr="00B67460">
        <w:trPr>
          <w:trHeight w:val="517"/>
        </w:trPr>
        <w:tc>
          <w:tcPr>
            <w:tcW w:w="15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5EC5" w14:textId="592C457E" w:rsidR="00E60967" w:rsidRPr="00CA3762" w:rsidRDefault="00E60967" w:rsidP="00E60967">
            <w:pPr>
              <w:rPr>
                <w:rFonts w:cs="Arial"/>
                <w:sz w:val="18"/>
                <w:szCs w:val="18"/>
                <w:lang w:eastAsia="en-US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Name of person</w:t>
            </w:r>
            <w:r w:rsidR="00965103"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and job </w:t>
            </w:r>
            <w:r w:rsidR="00271D8A"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title, authorising</w:t>
            </w: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, </w:t>
            </w:r>
            <w:r w:rsidR="009A7934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agreeing and </w:t>
            </w: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confirming</w:t>
            </w:r>
            <w:r w:rsidR="009A7934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the</w:t>
            </w: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assessment by (Name and Signature, Date):</w:t>
            </w:r>
            <w:r w:rsidR="00BB4E97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  <w:p w14:paraId="4704518D" w14:textId="77777777" w:rsidR="00E60967" w:rsidRPr="00CD2069" w:rsidRDefault="00E60967" w:rsidP="00E60967">
            <w:pPr>
              <w:rPr>
                <w:rFonts w:cs="Arial"/>
                <w:sz w:val="18"/>
                <w:szCs w:val="18"/>
                <w:lang w:eastAsia="en-US"/>
              </w:rPr>
            </w:pPr>
          </w:p>
        </w:tc>
      </w:tr>
      <w:tr w:rsidR="00E60967" w14:paraId="6E7D5357" w14:textId="77777777" w:rsidTr="00B67460">
        <w:trPr>
          <w:trHeight w:val="451"/>
        </w:trPr>
        <w:tc>
          <w:tcPr>
            <w:tcW w:w="8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8B70" w14:textId="714402CC" w:rsidR="00E60967" w:rsidRDefault="00E60967" w:rsidP="00E60967">
            <w:pPr>
              <w:rPr>
                <w:rFonts w:cs="Arial"/>
                <w:sz w:val="18"/>
                <w:szCs w:val="18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Date shared with team and records maintained</w:t>
            </w:r>
            <w:r w:rsidRPr="00CD2069">
              <w:rPr>
                <w:rFonts w:cs="Arial"/>
                <w:sz w:val="18"/>
                <w:szCs w:val="18"/>
                <w:lang w:eastAsia="en-US"/>
              </w:rPr>
              <w:t>:</w:t>
            </w:r>
            <w:r w:rsidR="00BB4E97">
              <w:rPr>
                <w:rFonts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2E7E" w14:textId="77777777" w:rsidR="00E60967" w:rsidRPr="00CA3762" w:rsidRDefault="00E60967" w:rsidP="00E6096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Review date (Step 5):</w:t>
            </w:r>
          </w:p>
        </w:tc>
      </w:tr>
      <w:tr w:rsidR="00E60967" w14:paraId="4B61497D" w14:textId="77777777" w:rsidTr="00B67460">
        <w:trPr>
          <w:trHeight w:val="429"/>
        </w:trPr>
        <w:tc>
          <w:tcPr>
            <w:tcW w:w="8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19F4" w14:textId="1272D682" w:rsidR="00E60967" w:rsidRPr="00CA3762" w:rsidRDefault="00E60967" w:rsidP="00E60967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>Date sent to</w:t>
            </w:r>
            <w:r w:rsidR="00E02640"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Trade Union</w:t>
            </w:r>
            <w:r w:rsidR="00965103"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Health and Safety Representatives </w:t>
            </w:r>
            <w:r w:rsidR="00E02640"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D750" w14:textId="6E98FA5E" w:rsidR="00E60967" w:rsidRDefault="00E60967" w:rsidP="00E60967">
            <w:pPr>
              <w:rPr>
                <w:rFonts w:cs="Arial"/>
                <w:sz w:val="18"/>
                <w:szCs w:val="18"/>
                <w:lang w:eastAsia="en-US"/>
              </w:rPr>
            </w:pPr>
            <w:r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Date sent to </w:t>
            </w:r>
            <w:r w:rsidR="00B501D6"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Corporate Health and Safety Team email </w:t>
            </w:r>
            <w:hyperlink r:id="rId15" w:history="1">
              <w:r w:rsidR="00B501D6" w:rsidRPr="00CA3762">
                <w:rPr>
                  <w:rStyle w:val="Hyperlink"/>
                  <w:rFonts w:cs="Arial"/>
                  <w:b/>
                  <w:bCs/>
                  <w:sz w:val="18"/>
                  <w:szCs w:val="18"/>
                  <w:lang w:eastAsia="en-US"/>
                </w:rPr>
                <w:t>employee.healthandsafety@derby.gov.uk</w:t>
              </w:r>
            </w:hyperlink>
            <w:r w:rsidR="00B501D6" w:rsidRPr="00CA3762">
              <w:rPr>
                <w:rFonts w:cs="Arial"/>
                <w:b/>
                <w:bCs/>
                <w:sz w:val="18"/>
                <w:szCs w:val="18"/>
                <w:lang w:eastAsia="en-US"/>
              </w:rPr>
              <w:t xml:space="preserve"> when required</w:t>
            </w:r>
            <w:r w:rsidR="00A51BCE">
              <w:rPr>
                <w:rFonts w:cs="Arial"/>
                <w:sz w:val="18"/>
                <w:szCs w:val="18"/>
                <w:lang w:eastAsia="en-US"/>
              </w:rPr>
              <w:t>:</w:t>
            </w:r>
          </w:p>
          <w:p w14:paraId="01378E78" w14:textId="5D12F90A" w:rsidR="00A51BCE" w:rsidRDefault="00A51BCE" w:rsidP="00E60967">
            <w:pPr>
              <w:rPr>
                <w:rFonts w:cs="Arial"/>
                <w:sz w:val="18"/>
                <w:szCs w:val="18"/>
              </w:rPr>
            </w:pPr>
          </w:p>
        </w:tc>
      </w:tr>
    </w:tbl>
    <w:bookmarkEnd w:id="2"/>
    <w:p w14:paraId="02195DE7" w14:textId="348EE68B" w:rsidR="006076BA" w:rsidRDefault="00EA14B9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 </w:t>
      </w:r>
      <w:r w:rsidR="006076BA">
        <w:rPr>
          <w:rFonts w:cs="Arial"/>
          <w:sz w:val="18"/>
          <w:szCs w:val="18"/>
        </w:rPr>
        <w:br w:type="page"/>
      </w:r>
    </w:p>
    <w:p w14:paraId="2367C6E0" w14:textId="77777777" w:rsidR="006076BA" w:rsidRDefault="006076BA" w:rsidP="006076BA"/>
    <w:tbl>
      <w:tblPr>
        <w:tblW w:w="155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15559"/>
      </w:tblGrid>
      <w:tr w:rsidR="006076BA" w14:paraId="01AA8E19" w14:textId="77777777" w:rsidTr="00B67460">
        <w:trPr>
          <w:cantSplit/>
        </w:trPr>
        <w:tc>
          <w:tcPr>
            <w:tcW w:w="15559" w:type="dxa"/>
            <w:vAlign w:val="center"/>
          </w:tcPr>
          <w:p w14:paraId="5F4553BE" w14:textId="20E35EC3" w:rsidR="006076BA" w:rsidRDefault="006076BA" w:rsidP="00B67460">
            <w:pPr>
              <w:rPr>
                <w:b/>
              </w:rPr>
            </w:pPr>
            <w:bookmarkStart w:id="3" w:name="_Hlk84856035"/>
            <w:r>
              <w:rPr>
                <w:rFonts w:cs="Arial"/>
                <w:b/>
                <w:bCs/>
                <w:sz w:val="18"/>
                <w:szCs w:val="18"/>
              </w:rPr>
              <w:t xml:space="preserve">The following sections should be completed by all </w:t>
            </w:r>
            <w:r w:rsidR="0098523E">
              <w:rPr>
                <w:rFonts w:cs="Arial"/>
                <w:b/>
                <w:bCs/>
                <w:sz w:val="18"/>
                <w:szCs w:val="18"/>
              </w:rPr>
              <w:t>employees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who need to be made aware of and abide by the findings of the Risk Assessment.  NB: If, </w:t>
            </w:r>
            <w:r w:rsidR="009A7934">
              <w:rPr>
                <w:rFonts w:cs="Arial"/>
                <w:b/>
                <w:bCs/>
                <w:sz w:val="18"/>
                <w:szCs w:val="18"/>
              </w:rPr>
              <w:t>because of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a result of a review, changes are made to the Risk Assessment the relevant box on the attached page should be completed as appropriate by the staff concerned.</w:t>
            </w:r>
          </w:p>
        </w:tc>
      </w:tr>
      <w:tr w:rsidR="006076BA" w14:paraId="0BCD12E1" w14:textId="77777777" w:rsidTr="00B674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606060"/>
        </w:tblPrEx>
        <w:trPr>
          <w:cantSplit/>
        </w:trPr>
        <w:tc>
          <w:tcPr>
            <w:tcW w:w="15559" w:type="dxa"/>
            <w:shd w:val="clear" w:color="auto" w:fill="606060"/>
            <w:vAlign w:val="center"/>
          </w:tcPr>
          <w:p w14:paraId="071A020B" w14:textId="77777777" w:rsidR="006076BA" w:rsidRPr="00905535" w:rsidRDefault="006076BA" w:rsidP="00B67460">
            <w:pPr>
              <w:pStyle w:val="Heading1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05535">
              <w:rPr>
                <w:rFonts w:ascii="Arial" w:hAnsi="Arial" w:cs="Arial"/>
                <w:b w:val="0"/>
                <w:bCs w:val="0"/>
                <w:color w:val="FFFFFF"/>
                <w:sz w:val="20"/>
                <w:szCs w:val="20"/>
              </w:rPr>
              <w:t>RISK ASSESSMENT</w:t>
            </w:r>
          </w:p>
        </w:tc>
      </w:tr>
      <w:bookmarkEnd w:id="3"/>
    </w:tbl>
    <w:p w14:paraId="5559F2A8" w14:textId="77777777" w:rsidR="006076BA" w:rsidRDefault="006076BA" w:rsidP="006076BA"/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59"/>
      </w:tblGrid>
      <w:tr w:rsidR="006076BA" w14:paraId="1765D28D" w14:textId="77777777" w:rsidTr="00B67460">
        <w:tc>
          <w:tcPr>
            <w:tcW w:w="15559" w:type="dxa"/>
          </w:tcPr>
          <w:p w14:paraId="76BEF910" w14:textId="77777777" w:rsidR="006076BA" w:rsidRDefault="006076BA" w:rsidP="00B67460">
            <w:pPr>
              <w:spacing w:before="120" w:after="120"/>
              <w:rPr>
                <w:sz w:val="20"/>
                <w:szCs w:val="20"/>
              </w:rPr>
            </w:pPr>
            <w:bookmarkStart w:id="4" w:name="_Hlk84856055"/>
            <w:r>
              <w:rPr>
                <w:rFonts w:cs="Arial"/>
                <w:b/>
                <w:bCs/>
                <w:sz w:val="20"/>
                <w:szCs w:val="20"/>
              </w:rPr>
              <w:t>I confirm that I am aware of and understand the findings of the Risk Assessment and agree to ensure that I will work to the stated Control Measures and bring to the attention of Management any deficiencies in the findings of the Assessment.</w:t>
            </w:r>
          </w:p>
        </w:tc>
      </w:tr>
      <w:bookmarkEnd w:id="4"/>
    </w:tbl>
    <w:p w14:paraId="384B28E4" w14:textId="77777777" w:rsidR="006076BA" w:rsidRDefault="006076BA" w:rsidP="006076BA"/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405"/>
        <w:gridCol w:w="2268"/>
        <w:gridCol w:w="1985"/>
        <w:gridCol w:w="1134"/>
        <w:gridCol w:w="2409"/>
        <w:gridCol w:w="2410"/>
        <w:gridCol w:w="1843"/>
        <w:gridCol w:w="1134"/>
      </w:tblGrid>
      <w:tr w:rsidR="008645D2" w14:paraId="0B66CCB6" w14:textId="77777777" w:rsidTr="008645D2">
        <w:tc>
          <w:tcPr>
            <w:tcW w:w="2405" w:type="dxa"/>
            <w:tcBorders>
              <w:bottom w:val="single" w:sz="4" w:space="0" w:color="auto"/>
            </w:tcBorders>
            <w:shd w:val="clear" w:color="auto" w:fill="606060"/>
          </w:tcPr>
          <w:p w14:paraId="366C791D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bookmarkStart w:id="5" w:name="_Hlk84856077"/>
            <w:r>
              <w:rPr>
                <w:rFonts w:cs="Arial"/>
                <w:b/>
                <w:bCs/>
                <w:color w:val="FFFFFF"/>
                <w:sz w:val="20"/>
                <w:szCs w:val="20"/>
              </w:rPr>
              <w:t>Print Name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606060"/>
          </w:tcPr>
          <w:p w14:paraId="3BD6EFC6" w14:textId="3BC3F358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FFFFFF"/>
                <w:sz w:val="20"/>
                <w:szCs w:val="20"/>
              </w:rPr>
              <w:t>Job title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606060"/>
            <w:vAlign w:val="center"/>
          </w:tcPr>
          <w:p w14:paraId="7A6F0F8B" w14:textId="3EEA4146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FFFFFF"/>
                <w:sz w:val="20"/>
                <w:szCs w:val="20"/>
              </w:rPr>
              <w:t>Signature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606060"/>
            <w:vAlign w:val="center"/>
          </w:tcPr>
          <w:p w14:paraId="11B448AD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FFFFFF"/>
                <w:sz w:val="20"/>
                <w:szCs w:val="20"/>
              </w:rPr>
              <w:t>Date</w:t>
            </w:r>
          </w:p>
        </w:tc>
        <w:tc>
          <w:tcPr>
            <w:tcW w:w="2409" w:type="dxa"/>
            <w:tcBorders>
              <w:left w:val="single" w:sz="24" w:space="0" w:color="auto"/>
              <w:bottom w:val="single" w:sz="4" w:space="0" w:color="auto"/>
            </w:tcBorders>
            <w:shd w:val="clear" w:color="auto" w:fill="606060"/>
            <w:vAlign w:val="center"/>
          </w:tcPr>
          <w:p w14:paraId="4C54CE04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FFFFFF"/>
                <w:sz w:val="20"/>
                <w:szCs w:val="20"/>
              </w:rPr>
              <w:t>Print Name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606060"/>
          </w:tcPr>
          <w:p w14:paraId="56B6FD8A" w14:textId="63A573FE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FFFFFF"/>
                <w:sz w:val="20"/>
                <w:szCs w:val="20"/>
              </w:rPr>
              <w:t>Job Title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606060"/>
            <w:vAlign w:val="center"/>
          </w:tcPr>
          <w:p w14:paraId="6C705FFE" w14:textId="2A4C932D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FFFFFF"/>
                <w:sz w:val="20"/>
                <w:szCs w:val="20"/>
              </w:rPr>
              <w:t>Signature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606060"/>
            <w:vAlign w:val="center"/>
          </w:tcPr>
          <w:p w14:paraId="2E1F8CB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FFFFFF"/>
                <w:sz w:val="20"/>
                <w:szCs w:val="20"/>
              </w:rPr>
              <w:t>Date</w:t>
            </w:r>
          </w:p>
        </w:tc>
      </w:tr>
      <w:tr w:rsidR="008645D2" w14:paraId="51F6D5B8" w14:textId="77777777" w:rsidTr="008645D2">
        <w:tc>
          <w:tcPr>
            <w:tcW w:w="2405" w:type="dxa"/>
            <w:shd w:val="clear" w:color="auto" w:fill="F3F3F3"/>
          </w:tcPr>
          <w:p w14:paraId="01C80F61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43EB769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7302A49F" w14:textId="3FB95480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4772644B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0A7E7DD2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60AC3FF7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31AD9C55" w14:textId="452968F4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6C5347D0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3ACDD4FC" w14:textId="77777777" w:rsidTr="008645D2">
        <w:tc>
          <w:tcPr>
            <w:tcW w:w="2405" w:type="dxa"/>
            <w:shd w:val="clear" w:color="auto" w:fill="F3F3F3"/>
          </w:tcPr>
          <w:p w14:paraId="0571E810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0C8703E5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7DE056B8" w14:textId="3B321CC8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226BD7CB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1E423F78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789472C4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6E89A553" w14:textId="4B1ED314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31984CFA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77034AA4" w14:textId="77777777" w:rsidTr="008645D2">
        <w:tc>
          <w:tcPr>
            <w:tcW w:w="2405" w:type="dxa"/>
            <w:shd w:val="clear" w:color="auto" w:fill="F3F3F3"/>
          </w:tcPr>
          <w:p w14:paraId="057089F0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3544E9B8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49686D1E" w14:textId="32AD1680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462EE2D4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0FC0AB12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1330708A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6D6F9306" w14:textId="7203B47F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6C6843F0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72D1B483" w14:textId="77777777" w:rsidTr="008645D2">
        <w:tc>
          <w:tcPr>
            <w:tcW w:w="2405" w:type="dxa"/>
            <w:shd w:val="clear" w:color="auto" w:fill="F3F3F3"/>
          </w:tcPr>
          <w:p w14:paraId="54536A8A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7F8BBFF2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1F2B1ECE" w14:textId="2FC6FAAE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5449832D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233A33F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4E28E1EE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0AE90DD6" w14:textId="445A101C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29C48291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5735641F" w14:textId="77777777" w:rsidTr="008645D2">
        <w:tc>
          <w:tcPr>
            <w:tcW w:w="2405" w:type="dxa"/>
            <w:shd w:val="clear" w:color="auto" w:fill="F3F3F3"/>
          </w:tcPr>
          <w:p w14:paraId="7206FC80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1D9A1DE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11119E88" w14:textId="2F4FA5D8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6BFB8DC3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2C7A612F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1B4F2F98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6DEF1EEA" w14:textId="1170468C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0981E4DB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40A0A4CE" w14:textId="77777777" w:rsidTr="008645D2">
        <w:tc>
          <w:tcPr>
            <w:tcW w:w="2405" w:type="dxa"/>
            <w:shd w:val="clear" w:color="auto" w:fill="F3F3F3"/>
          </w:tcPr>
          <w:p w14:paraId="364EECCD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47806F85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0CDF51C3" w14:textId="3C7AA10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6E505EC8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1C5120A9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35B7984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6F5EAC90" w14:textId="47E19FAD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1E0F00DB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7E42FCC7" w14:textId="77777777" w:rsidTr="008645D2">
        <w:tc>
          <w:tcPr>
            <w:tcW w:w="2405" w:type="dxa"/>
            <w:shd w:val="clear" w:color="auto" w:fill="F3F3F3"/>
          </w:tcPr>
          <w:p w14:paraId="6DDF451B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1BAEF11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296B0795" w14:textId="25432353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0A0EB2D4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70EF1E5E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2D8940BE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206CF48F" w14:textId="5F5A7D64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0EEEE7E5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37EE3B75" w14:textId="77777777" w:rsidTr="008645D2">
        <w:tc>
          <w:tcPr>
            <w:tcW w:w="2405" w:type="dxa"/>
            <w:shd w:val="clear" w:color="auto" w:fill="F3F3F3"/>
          </w:tcPr>
          <w:p w14:paraId="6AE84E29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272A297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6D0B5C13" w14:textId="21647D5D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67D8355E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6C8449B6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6E159456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2A0CC0E8" w14:textId="05858395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46514C70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52C445A2" w14:textId="77777777" w:rsidTr="008645D2">
        <w:tc>
          <w:tcPr>
            <w:tcW w:w="2405" w:type="dxa"/>
            <w:shd w:val="clear" w:color="auto" w:fill="F3F3F3"/>
          </w:tcPr>
          <w:p w14:paraId="496BB804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1527F5D7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447F5A5A" w14:textId="17864594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64BA13E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519B2DC8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13DCD8A1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493844D2" w14:textId="4CE8A3B3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0EB50D1A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6547F260" w14:textId="77777777" w:rsidTr="008645D2">
        <w:tc>
          <w:tcPr>
            <w:tcW w:w="2405" w:type="dxa"/>
            <w:shd w:val="clear" w:color="auto" w:fill="F3F3F3"/>
          </w:tcPr>
          <w:p w14:paraId="4EB0319D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0F7F604F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586C451A" w14:textId="390EFFFD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4CA3D3F5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44072BDB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3DDE5094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622A3FD5" w14:textId="1A6F60B9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09DFAEF7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2DC39973" w14:textId="77777777" w:rsidTr="008645D2">
        <w:tc>
          <w:tcPr>
            <w:tcW w:w="2405" w:type="dxa"/>
            <w:shd w:val="clear" w:color="auto" w:fill="F3F3F3"/>
          </w:tcPr>
          <w:p w14:paraId="142A3301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6D506706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31F376F2" w14:textId="249E708C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6426E3A0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42F7566E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0FDA7798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25BB839E" w14:textId="14C62086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25B50D15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4FDF0A2A" w14:textId="77777777" w:rsidTr="008645D2">
        <w:tc>
          <w:tcPr>
            <w:tcW w:w="2405" w:type="dxa"/>
            <w:shd w:val="clear" w:color="auto" w:fill="F3F3F3"/>
          </w:tcPr>
          <w:p w14:paraId="208FB7CC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3F3F3"/>
          </w:tcPr>
          <w:p w14:paraId="07A617DE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F3F3F3"/>
            <w:vAlign w:val="center"/>
          </w:tcPr>
          <w:p w14:paraId="448AD1F8" w14:textId="408D4BEA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F3F3F3"/>
            <w:vAlign w:val="center"/>
          </w:tcPr>
          <w:p w14:paraId="1CA5EE2A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</w:tcBorders>
            <w:shd w:val="clear" w:color="auto" w:fill="F3F3F3"/>
            <w:vAlign w:val="center"/>
          </w:tcPr>
          <w:p w14:paraId="24AE7748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3F3F3"/>
          </w:tcPr>
          <w:p w14:paraId="41B711C2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3F3F3"/>
            <w:vAlign w:val="center"/>
          </w:tcPr>
          <w:p w14:paraId="5422DD92" w14:textId="4B2ABD90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3F3F3"/>
            <w:vAlign w:val="center"/>
          </w:tcPr>
          <w:p w14:paraId="589B10C4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8645D2" w14:paraId="69717227" w14:textId="77777777" w:rsidTr="008645D2">
        <w:tc>
          <w:tcPr>
            <w:tcW w:w="2405" w:type="dxa"/>
            <w:tcBorders>
              <w:bottom w:val="single" w:sz="4" w:space="0" w:color="auto"/>
            </w:tcBorders>
            <w:shd w:val="clear" w:color="auto" w:fill="F3F3F3"/>
          </w:tcPr>
          <w:p w14:paraId="3A95DABB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3F3F3"/>
          </w:tcPr>
          <w:p w14:paraId="1814577F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1F4F9DF" w14:textId="09EE5A8C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3F3F3"/>
            <w:vAlign w:val="center"/>
          </w:tcPr>
          <w:p w14:paraId="4E22B3DB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45ABC37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3F3F3"/>
          </w:tcPr>
          <w:p w14:paraId="1FF8BD5F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7F353C9" w14:textId="27310E2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CE21CA3" w14:textId="77777777" w:rsidR="008645D2" w:rsidRDefault="008645D2" w:rsidP="00B67460">
            <w:pPr>
              <w:spacing w:before="120" w:after="120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</w:p>
        </w:tc>
      </w:tr>
      <w:bookmarkEnd w:id="5"/>
    </w:tbl>
    <w:p w14:paraId="4035334F" w14:textId="77777777" w:rsidR="006076BA" w:rsidRDefault="006076BA" w:rsidP="006076BA"/>
    <w:sectPr w:rsidR="006076BA" w:rsidSect="009F7205">
      <w:type w:val="continuous"/>
      <w:pgSz w:w="16840" w:h="11907" w:orient="landscape" w:code="9"/>
      <w:pgMar w:top="567" w:right="567" w:bottom="567" w:left="567" w:header="709" w:footer="33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785A6" w14:textId="77777777" w:rsidR="00A46C61" w:rsidRDefault="00A46C61">
      <w:r>
        <w:separator/>
      </w:r>
    </w:p>
  </w:endnote>
  <w:endnote w:type="continuationSeparator" w:id="0">
    <w:p w14:paraId="4F3E780C" w14:textId="77777777" w:rsidR="00A46C61" w:rsidRDefault="00A4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2886761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14:paraId="34F12ECA" w14:textId="4B06A8B6" w:rsidR="00A660EC" w:rsidRPr="00D173B4" w:rsidRDefault="00BD3D53" w:rsidP="00A660EC">
            <w:pPr>
              <w:pStyle w:val="Foo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CHST </w:t>
            </w:r>
            <w:r w:rsidR="00965103"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>Ve</w:t>
            </w:r>
            <w:r w:rsidR="00282C56">
              <w:rPr>
                <w:sz w:val="20"/>
                <w:szCs w:val="20"/>
              </w:rPr>
              <w:t xml:space="preserve">rsion </w:t>
            </w:r>
            <w:r w:rsidR="00D14F02">
              <w:rPr>
                <w:sz w:val="20"/>
                <w:szCs w:val="20"/>
              </w:rPr>
              <w:t>1</w:t>
            </w:r>
            <w:r w:rsidR="00282C56">
              <w:rPr>
                <w:sz w:val="20"/>
                <w:szCs w:val="20"/>
              </w:rPr>
              <w:t>.</w:t>
            </w:r>
            <w:r w:rsidR="00D14F02">
              <w:rPr>
                <w:sz w:val="20"/>
                <w:szCs w:val="20"/>
              </w:rPr>
              <w:t>0</w:t>
            </w:r>
            <w:r w:rsidR="00A660EC" w:rsidRPr="00D173B4">
              <w:rPr>
                <w:sz w:val="20"/>
                <w:szCs w:val="20"/>
              </w:rPr>
              <w:tab/>
            </w:r>
            <w:r w:rsidR="00A660EC" w:rsidRPr="00D173B4">
              <w:rPr>
                <w:sz w:val="20"/>
                <w:szCs w:val="20"/>
              </w:rPr>
              <w:tab/>
            </w:r>
            <w:r w:rsidR="00A660EC" w:rsidRPr="00D173B4">
              <w:rPr>
                <w:sz w:val="20"/>
                <w:szCs w:val="20"/>
              </w:rPr>
              <w:tab/>
            </w:r>
            <w:r w:rsidR="00A660EC" w:rsidRPr="00D173B4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783ED6">
              <w:rPr>
                <w:sz w:val="20"/>
                <w:szCs w:val="20"/>
              </w:rPr>
              <w:tab/>
            </w:r>
            <w:r w:rsidR="00A660EC" w:rsidRPr="00D173B4">
              <w:rPr>
                <w:sz w:val="20"/>
                <w:szCs w:val="20"/>
              </w:rPr>
              <w:t>Approved:</w:t>
            </w:r>
            <w:r w:rsidR="00282C56">
              <w:rPr>
                <w:sz w:val="20"/>
                <w:szCs w:val="20"/>
              </w:rPr>
              <w:t xml:space="preserve"> </w:t>
            </w:r>
            <w:r w:rsidR="00542C84">
              <w:rPr>
                <w:sz w:val="20"/>
                <w:szCs w:val="20"/>
              </w:rPr>
              <w:t>8</w:t>
            </w:r>
            <w:r w:rsidR="00542C84" w:rsidRPr="00542C84">
              <w:rPr>
                <w:sz w:val="20"/>
                <w:szCs w:val="20"/>
                <w:vertAlign w:val="superscript"/>
              </w:rPr>
              <w:t>th</w:t>
            </w:r>
            <w:r w:rsidR="00542C84">
              <w:rPr>
                <w:sz w:val="20"/>
                <w:szCs w:val="20"/>
              </w:rPr>
              <w:t xml:space="preserve"> March</w:t>
            </w:r>
            <w:r w:rsidR="002C2DAB">
              <w:rPr>
                <w:sz w:val="20"/>
                <w:szCs w:val="20"/>
              </w:rPr>
              <w:t xml:space="preserve"> </w:t>
            </w:r>
            <w:r w:rsidR="00D14F02">
              <w:rPr>
                <w:sz w:val="20"/>
                <w:szCs w:val="20"/>
              </w:rPr>
              <w:t>202</w:t>
            </w:r>
            <w:r w:rsidR="00BB4E97">
              <w:rPr>
                <w:sz w:val="20"/>
                <w:szCs w:val="20"/>
              </w:rPr>
              <w:t>3</w:t>
            </w:r>
          </w:p>
          <w:p w14:paraId="239CD839" w14:textId="14BBDDAB" w:rsidR="00A660EC" w:rsidRDefault="00A660EC" w:rsidP="00A660EC">
            <w:pPr>
              <w:pStyle w:val="Footer"/>
              <w:jc w:val="center"/>
            </w:pPr>
            <w:r w:rsidRPr="00D173B4">
              <w:rPr>
                <w:sz w:val="20"/>
                <w:szCs w:val="20"/>
              </w:rPr>
              <w:t xml:space="preserve">Page </w:t>
            </w:r>
            <w:r w:rsidRPr="00D173B4">
              <w:rPr>
                <w:b/>
                <w:bCs/>
                <w:sz w:val="20"/>
                <w:szCs w:val="20"/>
              </w:rPr>
              <w:fldChar w:fldCharType="begin"/>
            </w:r>
            <w:r w:rsidRPr="00D173B4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D173B4">
              <w:rPr>
                <w:b/>
                <w:bCs/>
                <w:sz w:val="20"/>
                <w:szCs w:val="20"/>
              </w:rPr>
              <w:fldChar w:fldCharType="separate"/>
            </w:r>
            <w:r w:rsidR="003E047D">
              <w:rPr>
                <w:b/>
                <w:bCs/>
                <w:noProof/>
                <w:sz w:val="20"/>
                <w:szCs w:val="20"/>
              </w:rPr>
              <w:t>6</w:t>
            </w:r>
            <w:r w:rsidRPr="00D173B4">
              <w:rPr>
                <w:b/>
                <w:bCs/>
                <w:sz w:val="20"/>
                <w:szCs w:val="20"/>
              </w:rPr>
              <w:fldChar w:fldCharType="end"/>
            </w:r>
            <w:r w:rsidRPr="00D173B4">
              <w:rPr>
                <w:sz w:val="20"/>
                <w:szCs w:val="20"/>
              </w:rPr>
              <w:t xml:space="preserve"> of </w:t>
            </w:r>
            <w:r w:rsidRPr="00D173B4">
              <w:rPr>
                <w:b/>
                <w:bCs/>
                <w:sz w:val="20"/>
                <w:szCs w:val="20"/>
              </w:rPr>
              <w:fldChar w:fldCharType="begin"/>
            </w:r>
            <w:r w:rsidRPr="00D173B4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D173B4">
              <w:rPr>
                <w:b/>
                <w:bCs/>
                <w:sz w:val="20"/>
                <w:szCs w:val="20"/>
              </w:rPr>
              <w:fldChar w:fldCharType="separate"/>
            </w:r>
            <w:r w:rsidR="003E047D">
              <w:rPr>
                <w:b/>
                <w:bCs/>
                <w:noProof/>
                <w:sz w:val="20"/>
                <w:szCs w:val="20"/>
              </w:rPr>
              <w:t>6</w:t>
            </w:r>
            <w:r w:rsidRPr="00D173B4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31FB834" w14:textId="77777777" w:rsidR="00A660EC" w:rsidRDefault="00A660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9B419" w14:textId="77777777" w:rsidR="00A46C61" w:rsidRDefault="00A46C61">
      <w:r>
        <w:separator/>
      </w:r>
    </w:p>
  </w:footnote>
  <w:footnote w:type="continuationSeparator" w:id="0">
    <w:p w14:paraId="59016869" w14:textId="77777777" w:rsidR="00A46C61" w:rsidRDefault="00A46C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042C9"/>
    <w:multiLevelType w:val="hybridMultilevel"/>
    <w:tmpl w:val="D97879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2A4117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55FA2545"/>
    <w:multiLevelType w:val="hybridMultilevel"/>
    <w:tmpl w:val="EEF00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4957795">
    <w:abstractNumId w:val="2"/>
  </w:num>
  <w:num w:numId="2" w16cid:durableId="1793481229">
    <w:abstractNumId w:val="1"/>
  </w:num>
  <w:num w:numId="3" w16cid:durableId="398867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802"/>
    <w:rsid w:val="0000376A"/>
    <w:rsid w:val="00014F2E"/>
    <w:rsid w:val="00022FBD"/>
    <w:rsid w:val="00023217"/>
    <w:rsid w:val="00027DF9"/>
    <w:rsid w:val="00033B69"/>
    <w:rsid w:val="000348D9"/>
    <w:rsid w:val="000432AD"/>
    <w:rsid w:val="000441CD"/>
    <w:rsid w:val="000456AC"/>
    <w:rsid w:val="000616C7"/>
    <w:rsid w:val="000674A1"/>
    <w:rsid w:val="00067C61"/>
    <w:rsid w:val="00086F94"/>
    <w:rsid w:val="000871D9"/>
    <w:rsid w:val="00087790"/>
    <w:rsid w:val="00095276"/>
    <w:rsid w:val="000A1E1A"/>
    <w:rsid w:val="000A26B9"/>
    <w:rsid w:val="000D000C"/>
    <w:rsid w:val="000D25F8"/>
    <w:rsid w:val="000D30CE"/>
    <w:rsid w:val="000D6A2A"/>
    <w:rsid w:val="000E789D"/>
    <w:rsid w:val="00100757"/>
    <w:rsid w:val="00107548"/>
    <w:rsid w:val="00114170"/>
    <w:rsid w:val="0011447B"/>
    <w:rsid w:val="00126615"/>
    <w:rsid w:val="00126747"/>
    <w:rsid w:val="001274F3"/>
    <w:rsid w:val="001311D2"/>
    <w:rsid w:val="00135064"/>
    <w:rsid w:val="00135EB3"/>
    <w:rsid w:val="00137F4F"/>
    <w:rsid w:val="00147B65"/>
    <w:rsid w:val="00151A8F"/>
    <w:rsid w:val="00164446"/>
    <w:rsid w:val="001815D4"/>
    <w:rsid w:val="001902EE"/>
    <w:rsid w:val="001A112F"/>
    <w:rsid w:val="001A1A49"/>
    <w:rsid w:val="001B5E71"/>
    <w:rsid w:val="001D0DA0"/>
    <w:rsid w:val="001D27D8"/>
    <w:rsid w:val="001D4BB6"/>
    <w:rsid w:val="001D7779"/>
    <w:rsid w:val="001E33C2"/>
    <w:rsid w:val="001E4AF8"/>
    <w:rsid w:val="001E6DCD"/>
    <w:rsid w:val="001F1055"/>
    <w:rsid w:val="00210E64"/>
    <w:rsid w:val="00227063"/>
    <w:rsid w:val="00233181"/>
    <w:rsid w:val="00241F2E"/>
    <w:rsid w:val="002570B7"/>
    <w:rsid w:val="00267530"/>
    <w:rsid w:val="00270665"/>
    <w:rsid w:val="00271D8A"/>
    <w:rsid w:val="00281C52"/>
    <w:rsid w:val="00282069"/>
    <w:rsid w:val="00282C56"/>
    <w:rsid w:val="00286E54"/>
    <w:rsid w:val="002A3A9D"/>
    <w:rsid w:val="002C2DAB"/>
    <w:rsid w:val="002C405E"/>
    <w:rsid w:val="002D6736"/>
    <w:rsid w:val="00320F1F"/>
    <w:rsid w:val="00330577"/>
    <w:rsid w:val="00337AC1"/>
    <w:rsid w:val="003430D0"/>
    <w:rsid w:val="00345D7E"/>
    <w:rsid w:val="00361260"/>
    <w:rsid w:val="0038363A"/>
    <w:rsid w:val="00393A30"/>
    <w:rsid w:val="0039770C"/>
    <w:rsid w:val="00397886"/>
    <w:rsid w:val="003A08F1"/>
    <w:rsid w:val="003B206D"/>
    <w:rsid w:val="003C28D7"/>
    <w:rsid w:val="003D34C2"/>
    <w:rsid w:val="003D4FE1"/>
    <w:rsid w:val="003E047D"/>
    <w:rsid w:val="003F55B8"/>
    <w:rsid w:val="003F7B2C"/>
    <w:rsid w:val="004102BF"/>
    <w:rsid w:val="00410453"/>
    <w:rsid w:val="004115AB"/>
    <w:rsid w:val="004272B4"/>
    <w:rsid w:val="00433F62"/>
    <w:rsid w:val="00453E47"/>
    <w:rsid w:val="00457E6D"/>
    <w:rsid w:val="004625D9"/>
    <w:rsid w:val="00485C79"/>
    <w:rsid w:val="00491E00"/>
    <w:rsid w:val="004933A5"/>
    <w:rsid w:val="004C78FA"/>
    <w:rsid w:val="004C7E59"/>
    <w:rsid w:val="004E0EAC"/>
    <w:rsid w:val="004F0BBA"/>
    <w:rsid w:val="005018A6"/>
    <w:rsid w:val="00502815"/>
    <w:rsid w:val="00515B2E"/>
    <w:rsid w:val="005251B3"/>
    <w:rsid w:val="00527C85"/>
    <w:rsid w:val="005302F3"/>
    <w:rsid w:val="00536022"/>
    <w:rsid w:val="00541274"/>
    <w:rsid w:val="00542C84"/>
    <w:rsid w:val="005537AE"/>
    <w:rsid w:val="005661F1"/>
    <w:rsid w:val="00567FF8"/>
    <w:rsid w:val="00585E67"/>
    <w:rsid w:val="005A12A2"/>
    <w:rsid w:val="005C4AFC"/>
    <w:rsid w:val="005D03CC"/>
    <w:rsid w:val="005D362E"/>
    <w:rsid w:val="005D76F0"/>
    <w:rsid w:val="005E5561"/>
    <w:rsid w:val="005F4099"/>
    <w:rsid w:val="005F4767"/>
    <w:rsid w:val="00607514"/>
    <w:rsid w:val="006076BA"/>
    <w:rsid w:val="00611802"/>
    <w:rsid w:val="00613636"/>
    <w:rsid w:val="00614008"/>
    <w:rsid w:val="00617CB4"/>
    <w:rsid w:val="006201EE"/>
    <w:rsid w:val="00645C0F"/>
    <w:rsid w:val="00663323"/>
    <w:rsid w:val="00684EB2"/>
    <w:rsid w:val="00690BFB"/>
    <w:rsid w:val="00694B6D"/>
    <w:rsid w:val="006951A0"/>
    <w:rsid w:val="006A0A5B"/>
    <w:rsid w:val="006A6CA5"/>
    <w:rsid w:val="006B17FB"/>
    <w:rsid w:val="00700227"/>
    <w:rsid w:val="00707A28"/>
    <w:rsid w:val="00725A57"/>
    <w:rsid w:val="00726101"/>
    <w:rsid w:val="0073145D"/>
    <w:rsid w:val="00750D44"/>
    <w:rsid w:val="007542A3"/>
    <w:rsid w:val="007764DA"/>
    <w:rsid w:val="00777909"/>
    <w:rsid w:val="00783ED6"/>
    <w:rsid w:val="007840FC"/>
    <w:rsid w:val="00792FD9"/>
    <w:rsid w:val="00795B37"/>
    <w:rsid w:val="007A1707"/>
    <w:rsid w:val="007A44B2"/>
    <w:rsid w:val="007A4DE9"/>
    <w:rsid w:val="007A542F"/>
    <w:rsid w:val="007B30B0"/>
    <w:rsid w:val="007C02DF"/>
    <w:rsid w:val="007C472B"/>
    <w:rsid w:val="007E23D4"/>
    <w:rsid w:val="007E7DB9"/>
    <w:rsid w:val="00801B19"/>
    <w:rsid w:val="0080585B"/>
    <w:rsid w:val="00805EF2"/>
    <w:rsid w:val="008432F9"/>
    <w:rsid w:val="008645D2"/>
    <w:rsid w:val="008906C7"/>
    <w:rsid w:val="008A4568"/>
    <w:rsid w:val="008B49B9"/>
    <w:rsid w:val="008B5FD0"/>
    <w:rsid w:val="008D36A2"/>
    <w:rsid w:val="008D6311"/>
    <w:rsid w:val="008F4B95"/>
    <w:rsid w:val="008F5771"/>
    <w:rsid w:val="008F66C1"/>
    <w:rsid w:val="0090300A"/>
    <w:rsid w:val="00905535"/>
    <w:rsid w:val="00912754"/>
    <w:rsid w:val="00917D6E"/>
    <w:rsid w:val="00922D15"/>
    <w:rsid w:val="009350BF"/>
    <w:rsid w:val="00943BFC"/>
    <w:rsid w:val="0094631F"/>
    <w:rsid w:val="00955B76"/>
    <w:rsid w:val="00956C81"/>
    <w:rsid w:val="00965103"/>
    <w:rsid w:val="00974975"/>
    <w:rsid w:val="0097780C"/>
    <w:rsid w:val="0098523E"/>
    <w:rsid w:val="00991AEE"/>
    <w:rsid w:val="009962D9"/>
    <w:rsid w:val="009A7934"/>
    <w:rsid w:val="009A7B4B"/>
    <w:rsid w:val="009A7F02"/>
    <w:rsid w:val="009E27D5"/>
    <w:rsid w:val="009E4B7D"/>
    <w:rsid w:val="009F3C6B"/>
    <w:rsid w:val="009F7205"/>
    <w:rsid w:val="00A006BD"/>
    <w:rsid w:val="00A05EE6"/>
    <w:rsid w:val="00A20169"/>
    <w:rsid w:val="00A36F63"/>
    <w:rsid w:val="00A46C61"/>
    <w:rsid w:val="00A5097F"/>
    <w:rsid w:val="00A51BCE"/>
    <w:rsid w:val="00A61A64"/>
    <w:rsid w:val="00A660EC"/>
    <w:rsid w:val="00A66823"/>
    <w:rsid w:val="00A80985"/>
    <w:rsid w:val="00A85D4B"/>
    <w:rsid w:val="00AD4350"/>
    <w:rsid w:val="00AE0339"/>
    <w:rsid w:val="00AE0BA0"/>
    <w:rsid w:val="00AE1D0B"/>
    <w:rsid w:val="00AE48BA"/>
    <w:rsid w:val="00AF1313"/>
    <w:rsid w:val="00B009B7"/>
    <w:rsid w:val="00B11B64"/>
    <w:rsid w:val="00B135CB"/>
    <w:rsid w:val="00B20968"/>
    <w:rsid w:val="00B268B4"/>
    <w:rsid w:val="00B31233"/>
    <w:rsid w:val="00B32B53"/>
    <w:rsid w:val="00B501D6"/>
    <w:rsid w:val="00B50612"/>
    <w:rsid w:val="00B56EDA"/>
    <w:rsid w:val="00B60E1E"/>
    <w:rsid w:val="00B63A1B"/>
    <w:rsid w:val="00B67460"/>
    <w:rsid w:val="00B71765"/>
    <w:rsid w:val="00B767F1"/>
    <w:rsid w:val="00B81E0A"/>
    <w:rsid w:val="00B90D69"/>
    <w:rsid w:val="00B94CE8"/>
    <w:rsid w:val="00B9563B"/>
    <w:rsid w:val="00B957A3"/>
    <w:rsid w:val="00B972AC"/>
    <w:rsid w:val="00BA0736"/>
    <w:rsid w:val="00BB4E97"/>
    <w:rsid w:val="00BB523F"/>
    <w:rsid w:val="00BB6434"/>
    <w:rsid w:val="00BB7742"/>
    <w:rsid w:val="00BC1A6C"/>
    <w:rsid w:val="00BC67F5"/>
    <w:rsid w:val="00BD3D53"/>
    <w:rsid w:val="00BD51F4"/>
    <w:rsid w:val="00C05DC6"/>
    <w:rsid w:val="00C13882"/>
    <w:rsid w:val="00C20737"/>
    <w:rsid w:val="00C214A5"/>
    <w:rsid w:val="00C25399"/>
    <w:rsid w:val="00C261C7"/>
    <w:rsid w:val="00C30C7C"/>
    <w:rsid w:val="00C36994"/>
    <w:rsid w:val="00C52A3B"/>
    <w:rsid w:val="00C54770"/>
    <w:rsid w:val="00C74F04"/>
    <w:rsid w:val="00C83345"/>
    <w:rsid w:val="00C84215"/>
    <w:rsid w:val="00C911D6"/>
    <w:rsid w:val="00C94433"/>
    <w:rsid w:val="00CA1175"/>
    <w:rsid w:val="00CA1981"/>
    <w:rsid w:val="00CA3762"/>
    <w:rsid w:val="00CA5A47"/>
    <w:rsid w:val="00CC67F3"/>
    <w:rsid w:val="00CD2069"/>
    <w:rsid w:val="00CD6C25"/>
    <w:rsid w:val="00CE520E"/>
    <w:rsid w:val="00D02CC4"/>
    <w:rsid w:val="00D14F02"/>
    <w:rsid w:val="00D170D8"/>
    <w:rsid w:val="00D173B4"/>
    <w:rsid w:val="00D25BFE"/>
    <w:rsid w:val="00D268C1"/>
    <w:rsid w:val="00D3566B"/>
    <w:rsid w:val="00D37DD7"/>
    <w:rsid w:val="00D443E7"/>
    <w:rsid w:val="00D45F9C"/>
    <w:rsid w:val="00D46562"/>
    <w:rsid w:val="00D71DC3"/>
    <w:rsid w:val="00D77670"/>
    <w:rsid w:val="00D80A38"/>
    <w:rsid w:val="00D87B7D"/>
    <w:rsid w:val="00D87D5A"/>
    <w:rsid w:val="00D947FF"/>
    <w:rsid w:val="00D952FB"/>
    <w:rsid w:val="00DA4ACF"/>
    <w:rsid w:val="00DB0BA3"/>
    <w:rsid w:val="00DC6F8C"/>
    <w:rsid w:val="00DC7EE4"/>
    <w:rsid w:val="00DD1AE7"/>
    <w:rsid w:val="00DE1C10"/>
    <w:rsid w:val="00DE2138"/>
    <w:rsid w:val="00DE3275"/>
    <w:rsid w:val="00DE4C59"/>
    <w:rsid w:val="00DF62ED"/>
    <w:rsid w:val="00DF7903"/>
    <w:rsid w:val="00E004AC"/>
    <w:rsid w:val="00E02640"/>
    <w:rsid w:val="00E06D7D"/>
    <w:rsid w:val="00E12F00"/>
    <w:rsid w:val="00E17231"/>
    <w:rsid w:val="00E25B42"/>
    <w:rsid w:val="00E2661C"/>
    <w:rsid w:val="00E3447A"/>
    <w:rsid w:val="00E35586"/>
    <w:rsid w:val="00E36D85"/>
    <w:rsid w:val="00E370A6"/>
    <w:rsid w:val="00E3727A"/>
    <w:rsid w:val="00E37DFE"/>
    <w:rsid w:val="00E40E5F"/>
    <w:rsid w:val="00E44943"/>
    <w:rsid w:val="00E5279B"/>
    <w:rsid w:val="00E60967"/>
    <w:rsid w:val="00E66E0F"/>
    <w:rsid w:val="00E91A0D"/>
    <w:rsid w:val="00E94BCF"/>
    <w:rsid w:val="00E951FC"/>
    <w:rsid w:val="00EA0BE0"/>
    <w:rsid w:val="00EA14B9"/>
    <w:rsid w:val="00EB2C3C"/>
    <w:rsid w:val="00EB3F27"/>
    <w:rsid w:val="00EB4EDD"/>
    <w:rsid w:val="00EC09D1"/>
    <w:rsid w:val="00EC5037"/>
    <w:rsid w:val="00EE32D4"/>
    <w:rsid w:val="00EF12B5"/>
    <w:rsid w:val="00EF2D59"/>
    <w:rsid w:val="00EF562E"/>
    <w:rsid w:val="00EF582D"/>
    <w:rsid w:val="00F05118"/>
    <w:rsid w:val="00F11615"/>
    <w:rsid w:val="00F16CEF"/>
    <w:rsid w:val="00F232FC"/>
    <w:rsid w:val="00F27B6A"/>
    <w:rsid w:val="00F34216"/>
    <w:rsid w:val="00F367D2"/>
    <w:rsid w:val="00F45CE7"/>
    <w:rsid w:val="00F544D1"/>
    <w:rsid w:val="00F61B0D"/>
    <w:rsid w:val="00F672FA"/>
    <w:rsid w:val="00FA31AA"/>
    <w:rsid w:val="00FC36B3"/>
    <w:rsid w:val="00FC7D4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DBC209"/>
  <w15:docId w15:val="{5B56BD2E-30BC-49EE-8B0A-BC6F51B7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77909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67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777909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018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93A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393A3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93A3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9749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74975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A660EC"/>
    <w:rPr>
      <w:rFonts w:ascii="Arial" w:hAnsi="Arial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C67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A20169"/>
    <w:pPr>
      <w:ind w:left="720"/>
      <w:contextualSpacing/>
    </w:pPr>
    <w:rPr>
      <w:rFonts w:ascii="Times New Roman" w:hAnsi="Times New Roman"/>
    </w:rPr>
  </w:style>
  <w:style w:type="paragraph" w:styleId="NoSpacing">
    <w:name w:val="No Spacing"/>
    <w:uiPriority w:val="1"/>
    <w:qFormat/>
    <w:rsid w:val="000432AD"/>
    <w:rPr>
      <w:rFonts w:ascii="Calibri" w:eastAsia="Calibri" w:hAnsi="Calibri"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5018A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nhideWhenUsed/>
    <w:rsid w:val="00B501D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501D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96510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651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6510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651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65103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employee.healthandsafety@derby.gov.uk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hse.gov.uk/firstaid/first-aid-training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h331\AppData\Local\Microsoft\Windows\Temporary%20Internet%20Files\Content.IE5\M6Z02DQJ\Form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287b40-d681-46a7-bfe2-138be640ae20" xsi:nil="true"/>
    <lcf76f155ced4ddcb4097134ff3c332f xmlns="ecde6aeb-9336-49e5-8cf0-184d192fb5b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C74980C63D1D448D33B3D64F8B07EF" ma:contentTypeVersion="12" ma:contentTypeDescription="Create a new document." ma:contentTypeScope="" ma:versionID="7f92cdaaf6a578ec362ae117068a726b">
  <xsd:schema xmlns:xsd="http://www.w3.org/2001/XMLSchema" xmlns:xs="http://www.w3.org/2001/XMLSchema" xmlns:p="http://schemas.microsoft.com/office/2006/metadata/properties" xmlns:ns2="ecde6aeb-9336-49e5-8cf0-184d192fb5b8" xmlns:ns3="59287b40-d681-46a7-bfe2-138be640ae20" targetNamespace="http://schemas.microsoft.com/office/2006/metadata/properties" ma:root="true" ma:fieldsID="36e41993a66851d6e3e423b40a3e0984" ns2:_="" ns3:_="">
    <xsd:import namespace="ecde6aeb-9336-49e5-8cf0-184d192fb5b8"/>
    <xsd:import namespace="59287b40-d681-46a7-bfe2-138be640ae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e6aeb-9336-49e5-8cf0-184d192fb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687da8d-3872-4841-bba0-bff13ebbe6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87b40-d681-46a7-bfe2-138be640ae2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d9dabd5-8a3a-4661-8310-429859f129c5}" ma:internalName="TaxCatchAll" ma:showField="CatchAllData" ma:web="59287b40-d681-46a7-bfe2-138be640ae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EDBC0-BFB6-4042-9178-A984063D66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CCAE69-16D4-4768-9855-D206A6452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432215-6808-40AC-9CCE-896A39D948A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0B43DE-DD21-4DD3-81F2-0D4EA7A02020}"/>
</file>

<file path=docProps/app.xml><?xml version="1.0" encoding="utf-8"?>
<Properties xmlns="http://schemas.openxmlformats.org/officeDocument/2006/extended-properties" xmlns:vt="http://schemas.openxmlformats.org/officeDocument/2006/docPropsVTypes">
  <Template>Form[1]</Template>
  <TotalTime>4</TotalTime>
  <Pages>6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 City Council</Company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Miles</dc:creator>
  <cp:keywords/>
  <dc:description/>
  <cp:lastModifiedBy>K Foxton</cp:lastModifiedBy>
  <cp:revision>6</cp:revision>
  <cp:lastPrinted>2023-05-24T15:36:00Z</cp:lastPrinted>
  <dcterms:created xsi:type="dcterms:W3CDTF">2025-11-06T15:35:00Z</dcterms:created>
  <dcterms:modified xsi:type="dcterms:W3CDTF">2025-11-06T15:39:00Z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0x010100DAC74980C63D1D448D33B3D64F8B07EF</vt:lpwstr>
  </property>
  <property fmtid="{D5CDD505-2E9C-101B-9397-08002B2CF9AE}" pid="3" name="Order">
    <vt:r8>2253200</vt:r8>
  </property>
</Properties>
</file>